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13FC7" w14:textId="23694978" w:rsidR="00697E41" w:rsidRDefault="00697E41" w:rsidP="00C438B7">
      <w:pPr>
        <w:spacing w:after="0"/>
        <w:jc w:val="center"/>
        <w:rPr>
          <w:rFonts w:ascii="Arial" w:hAnsi="Arial" w:cs="Arial"/>
          <w:b/>
          <w:color w:val="1E386C"/>
          <w:sz w:val="36"/>
          <w:szCs w:val="44"/>
          <w:lang w:val="en-US"/>
        </w:rPr>
      </w:pPr>
      <w:bookmarkStart w:id="0" w:name="_GoBack"/>
      <w:bookmarkEnd w:id="0"/>
      <w:r w:rsidRPr="002C047B">
        <w:rPr>
          <w:rFonts w:ascii="Arial" w:hAnsi="Arial" w:cs="Arial"/>
          <w:b/>
          <w:color w:val="1E386C"/>
          <w:sz w:val="36"/>
          <w:szCs w:val="36"/>
          <w:lang w:val="en-US"/>
        </w:rPr>
        <w:t>Serbian-French</w:t>
      </w:r>
      <w:r w:rsidR="002C047B">
        <w:rPr>
          <w:rFonts w:ascii="Arial" w:hAnsi="Arial" w:cs="Arial"/>
          <w:b/>
          <w:color w:val="1E386C"/>
          <w:sz w:val="36"/>
          <w:szCs w:val="36"/>
          <w:lang w:val="en-US"/>
        </w:rPr>
        <w:t xml:space="preserve"> </w:t>
      </w:r>
      <w:r w:rsidRPr="002C047B">
        <w:rPr>
          <w:rFonts w:ascii="Arial" w:hAnsi="Arial" w:cs="Arial"/>
          <w:b/>
          <w:color w:val="1E386C"/>
          <w:sz w:val="36"/>
          <w:szCs w:val="44"/>
          <w:lang w:val="en-US"/>
        </w:rPr>
        <w:t>Innovation Forum</w:t>
      </w:r>
      <w:r w:rsidR="00CF38C9" w:rsidRPr="002C047B">
        <w:rPr>
          <w:rFonts w:ascii="Arial" w:hAnsi="Arial" w:cs="Arial"/>
          <w:b/>
          <w:color w:val="1E386C"/>
          <w:sz w:val="36"/>
          <w:szCs w:val="44"/>
          <w:lang w:val="en-US"/>
        </w:rPr>
        <w:t xml:space="preserve"> 202</w:t>
      </w:r>
      <w:r w:rsidR="00C438B7">
        <w:rPr>
          <w:rFonts w:ascii="Arial" w:hAnsi="Arial" w:cs="Arial"/>
          <w:b/>
          <w:color w:val="1E386C"/>
          <w:sz w:val="36"/>
          <w:szCs w:val="44"/>
          <w:lang w:val="en-US"/>
        </w:rPr>
        <w:t>5</w:t>
      </w:r>
    </w:p>
    <w:p w14:paraId="1DF0F274" w14:textId="4155173B" w:rsidR="00A62650" w:rsidRPr="001A506B" w:rsidRDefault="00A62650" w:rsidP="00CB5D96">
      <w:pPr>
        <w:spacing w:after="0"/>
        <w:jc w:val="center"/>
        <w:rPr>
          <w:rFonts w:ascii="Arial" w:hAnsi="Arial" w:cs="Arial"/>
          <w:b/>
          <w:i/>
          <w:color w:val="1E386C"/>
          <w:sz w:val="36"/>
          <w:szCs w:val="36"/>
          <w:lang w:val="en-US"/>
        </w:rPr>
      </w:pPr>
      <w:r w:rsidRPr="001A506B">
        <w:rPr>
          <w:rFonts w:ascii="Arial" w:hAnsi="Arial" w:cs="Arial"/>
          <w:b/>
          <w:i/>
          <w:color w:val="1E386C"/>
          <w:sz w:val="32"/>
          <w:szCs w:val="32"/>
          <w:lang w:val="en-US"/>
        </w:rPr>
        <w:t>“AI-</w:t>
      </w:r>
      <w:proofErr w:type="spellStart"/>
      <w:r w:rsidRPr="001A506B">
        <w:rPr>
          <w:rFonts w:ascii="Arial" w:hAnsi="Arial" w:cs="Arial"/>
          <w:b/>
          <w:i/>
          <w:color w:val="1E386C"/>
          <w:sz w:val="32"/>
          <w:szCs w:val="32"/>
          <w:lang w:val="en-US"/>
        </w:rPr>
        <w:t>deas</w:t>
      </w:r>
      <w:proofErr w:type="spellEnd"/>
      <w:r w:rsidRPr="001A506B">
        <w:rPr>
          <w:rFonts w:ascii="Arial" w:hAnsi="Arial" w:cs="Arial"/>
          <w:b/>
          <w:i/>
          <w:color w:val="1E386C"/>
          <w:sz w:val="32"/>
          <w:szCs w:val="32"/>
          <w:lang w:val="en-US"/>
        </w:rPr>
        <w:t xml:space="preserve"> for a better tomorrow: driving societal change”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5"/>
      </w:tblGrid>
      <w:tr w:rsidR="00697E41" w:rsidRPr="0061402A" w14:paraId="4CCE45EB" w14:textId="77777777" w:rsidTr="00C41F1F">
        <w:trPr>
          <w:trHeight w:val="785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  <w:hideMark/>
          </w:tcPr>
          <w:p w14:paraId="331F125C" w14:textId="13A02FE6" w:rsidR="007D76DE" w:rsidRDefault="00697E41" w:rsidP="00D72E7A">
            <w:pPr>
              <w:spacing w:after="0" w:line="260" w:lineRule="atLeast"/>
              <w:jc w:val="center"/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 xml:space="preserve">April </w:t>
            </w:r>
            <w:r w:rsidR="00897AA7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2</w:t>
            </w:r>
            <w:r w:rsidR="00D72E7A" w:rsidRPr="00D72E7A">
              <w:rPr>
                <w:rFonts w:ascii="Arial" w:hAnsi="Arial" w:cs="Arial"/>
                <w:b/>
                <w:color w:val="E12C46"/>
                <w:sz w:val="32"/>
                <w:szCs w:val="36"/>
                <w:vertAlign w:val="superscript"/>
                <w:lang w:val="en-US" w:eastAsia="fr-FR"/>
              </w:rPr>
              <w:t>n</w:t>
            </w:r>
            <w:r w:rsidR="00E317A0" w:rsidRPr="00E317A0">
              <w:rPr>
                <w:rFonts w:ascii="Arial" w:hAnsi="Arial" w:cs="Arial"/>
                <w:b/>
                <w:color w:val="E12C46"/>
                <w:sz w:val="32"/>
                <w:szCs w:val="36"/>
                <w:vertAlign w:val="superscript"/>
                <w:lang w:val="en-US" w:eastAsia="fr-FR"/>
              </w:rPr>
              <w:t>d</w:t>
            </w:r>
            <w:r w:rsidR="00E317A0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 xml:space="preserve"> &amp; </w:t>
            </w:r>
            <w:r w:rsidR="00897AA7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3</w:t>
            </w:r>
            <w:r w:rsidR="00D72E7A" w:rsidRPr="00D72E7A">
              <w:rPr>
                <w:rFonts w:ascii="Arial" w:hAnsi="Arial" w:cs="Arial"/>
                <w:b/>
                <w:color w:val="E12C46"/>
                <w:sz w:val="32"/>
                <w:szCs w:val="36"/>
                <w:vertAlign w:val="superscript"/>
                <w:lang w:val="en-US" w:eastAsia="fr-FR"/>
              </w:rPr>
              <w:t>rd</w:t>
            </w:r>
            <w:r w:rsidRPr="00740640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, 202</w:t>
            </w:r>
            <w:r w:rsidR="00897AA7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5</w:t>
            </w:r>
          </w:p>
          <w:p w14:paraId="3B915128" w14:textId="7DAF3181" w:rsidR="00E317A0" w:rsidRPr="00E5574D" w:rsidRDefault="00E317A0" w:rsidP="00E317A0">
            <w:pPr>
              <w:spacing w:after="0" w:line="260" w:lineRule="atLeast"/>
              <w:jc w:val="center"/>
              <w:rPr>
                <w:rFonts w:ascii="Arial" w:hAnsi="Arial" w:cs="Arial"/>
                <w:color w:val="1E386C"/>
                <w:sz w:val="22"/>
                <w:lang w:val="en-US" w:eastAsia="fr-FR"/>
              </w:rPr>
            </w:pPr>
            <w:r w:rsidRPr="00E5574D">
              <w:rPr>
                <w:rFonts w:ascii="Arial" w:hAnsi="Arial" w:cs="Arial"/>
                <w:b/>
                <w:color w:val="1E386C"/>
                <w:sz w:val="28"/>
                <w:szCs w:val="32"/>
                <w:lang w:val="en-US" w:eastAsia="fr-FR"/>
              </w:rPr>
              <w:t>Belgrade</w:t>
            </w:r>
          </w:p>
          <w:p w14:paraId="5DEC498B" w14:textId="77777777" w:rsidR="00697E41" w:rsidRPr="00740640" w:rsidRDefault="00697E41" w:rsidP="00207034">
            <w:pPr>
              <w:spacing w:after="0" w:line="260" w:lineRule="atLeast"/>
              <w:rPr>
                <w:rFonts w:ascii="Arial" w:hAnsi="Arial" w:cs="Arial"/>
                <w:color w:val="000000"/>
                <w:sz w:val="18"/>
                <w:szCs w:val="18"/>
                <w:lang w:val="en-US" w:eastAsia="fr-FR"/>
              </w:rPr>
            </w:pPr>
          </w:p>
        </w:tc>
      </w:tr>
      <w:tr w:rsidR="006F392E" w:rsidRPr="00C438B7" w14:paraId="2D61E8E1" w14:textId="77777777" w:rsidTr="00C41F1F">
        <w:trPr>
          <w:trHeight w:val="27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E12C46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5FB7E891" w14:textId="3FB1A86F" w:rsidR="006F392E" w:rsidRPr="006F392E" w:rsidRDefault="001A506B" w:rsidP="0056739B">
            <w:pPr>
              <w:spacing w:after="0" w:line="260" w:lineRule="atLeast"/>
              <w:jc w:val="center"/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  <w:t>April 2,</w:t>
            </w:r>
            <w:r w:rsidR="006F392E" w:rsidRPr="006F392E"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  <w:t xml:space="preserve"> </w:t>
            </w:r>
            <w:r w:rsidR="00D7308F"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  <w:t>2025</w:t>
            </w:r>
          </w:p>
        </w:tc>
      </w:tr>
      <w:tr w:rsidR="00272D7D" w:rsidRPr="00AF1392" w14:paraId="41130D80" w14:textId="77777777" w:rsidTr="00C41F1F">
        <w:trPr>
          <w:trHeight w:val="30"/>
        </w:trPr>
        <w:tc>
          <w:tcPr>
            <w:tcW w:w="9865" w:type="dxa"/>
            <w:tcBorders>
              <w:top w:val="nil"/>
              <w:bottom w:val="nil"/>
            </w:tcBorders>
            <w:shd w:val="clear" w:color="000000" w:fill="1E386C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7DE2EA07" w14:textId="1ADCB0F4" w:rsidR="00DA58F7" w:rsidRDefault="00272D7D" w:rsidP="00DA58F7">
            <w:pPr>
              <w:spacing w:after="0" w:line="260" w:lineRule="atLeast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 w:rsidRPr="00272D7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  <w:t>17:00</w:t>
            </w: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</w:t>
            </w:r>
            <w:r w:rsidR="00AA4DFD" w:rsidRPr="00AA4DF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  <w:t>– 18:00</w:t>
            </w: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   </w:t>
            </w:r>
            <w:r w:rsidR="00DA58F7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Conference </w:t>
            </w:r>
            <w:r w:rsidR="00DA58F7"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“</w:t>
            </w:r>
            <w:r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Nikola Tesla</w:t>
            </w:r>
            <w:r w:rsidR="00DA58F7"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:</w:t>
            </w:r>
            <w:r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 xml:space="preserve"> </w:t>
            </w:r>
            <w:r w:rsidR="00DA58F7"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France as inspiration”</w:t>
            </w:r>
          </w:p>
          <w:p w14:paraId="5610EF09" w14:textId="4B41E418" w:rsidR="00272D7D" w:rsidRPr="00272D7D" w:rsidRDefault="001A506B" w:rsidP="00DA58F7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>Speaker:</w:t>
            </w:r>
            <w:r w:rsidR="00272D7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 xml:space="preserve"> Aleksandar Protic, </w:t>
            </w:r>
            <w:r w:rsidRPr="001A50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>École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 xml:space="preserve"> </w:t>
            </w:r>
            <w:r w:rsidR="00272D7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 xml:space="preserve">Polytechnique </w:t>
            </w:r>
          </w:p>
          <w:p w14:paraId="2D737317" w14:textId="6837DA49" w:rsidR="00C41F1F" w:rsidRPr="00C41F1F" w:rsidRDefault="00272D7D" w:rsidP="00C41F1F">
            <w:pPr>
              <w:spacing w:after="0" w:line="26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Palace of Science</w:t>
            </w:r>
            <w:r w:rsidR="002C39E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, Kralja Milana 11</w:t>
            </w:r>
          </w:p>
        </w:tc>
      </w:tr>
      <w:tr w:rsidR="00831BCF" w:rsidRPr="00AF1392" w14:paraId="0B5720A5" w14:textId="77777777" w:rsidTr="00C41F1F">
        <w:trPr>
          <w:trHeight w:hRule="exact" w:val="113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2AFEC84E" w14:textId="7ABDB2B2" w:rsidR="00831BCF" w:rsidRPr="00C41F1F" w:rsidRDefault="00DA58F7" w:rsidP="00C41F1F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  <w:t xml:space="preserve"> </w:t>
            </w:r>
          </w:p>
        </w:tc>
      </w:tr>
      <w:tr w:rsidR="006F392E" w:rsidRPr="00E317A0" w14:paraId="6A5DD7D6" w14:textId="77777777" w:rsidTr="003E1730">
        <w:trPr>
          <w:trHeight w:val="59"/>
        </w:trPr>
        <w:tc>
          <w:tcPr>
            <w:tcW w:w="9865" w:type="dxa"/>
            <w:tcBorders>
              <w:bottom w:val="single" w:sz="4" w:space="0" w:color="auto"/>
            </w:tcBorders>
            <w:shd w:val="clear" w:color="auto" w:fill="E12C46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3C652A9" w14:textId="2403AD2B" w:rsidR="006F392E" w:rsidRPr="00E317A0" w:rsidRDefault="001A506B" w:rsidP="00AD62C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April 3,</w:t>
            </w:r>
            <w:r w:rsidR="006F392E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</w:t>
            </w:r>
            <w:r w:rsidR="00D7308F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2025</w:t>
            </w:r>
          </w:p>
        </w:tc>
      </w:tr>
      <w:tr w:rsidR="00697E41" w:rsidRPr="00AF637B" w14:paraId="2F01EE48" w14:textId="77777777" w:rsidTr="00C41F1F">
        <w:trPr>
          <w:trHeight w:val="276"/>
        </w:trPr>
        <w:tc>
          <w:tcPr>
            <w:tcW w:w="9865" w:type="dxa"/>
            <w:tcBorders>
              <w:bottom w:val="single" w:sz="4" w:space="0" w:color="auto"/>
            </w:tcBorders>
            <w:shd w:val="clear" w:color="000000" w:fill="1E386C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  <w:hideMark/>
          </w:tcPr>
          <w:p w14:paraId="5C1602B2" w14:textId="77777777" w:rsidR="00697E41" w:rsidRDefault="001A506B" w:rsidP="001A506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Serbian – French </w:t>
            </w:r>
            <w:r w:rsidR="00D226B2" w:rsidRPr="0061402A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Innovation</w:t>
            </w:r>
            <w:r w:rsidR="00374370" w:rsidRPr="0061402A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</w:t>
            </w:r>
            <w:r w:rsidR="00803301" w:rsidRPr="0061402A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Forum</w:t>
            </w:r>
          </w:p>
          <w:p w14:paraId="205D1BD8" w14:textId="20600D36" w:rsidR="001A506B" w:rsidRPr="0061402A" w:rsidRDefault="001A506B" w:rsidP="001A506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Palace of Serbia,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Bulevar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Mihajla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Pupina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2</w:t>
            </w:r>
          </w:p>
        </w:tc>
      </w:tr>
      <w:tr w:rsidR="00E317A0" w:rsidRPr="00C41F1F" w14:paraId="0B9F4191" w14:textId="77777777" w:rsidTr="008F1927">
        <w:trPr>
          <w:trHeight w:val="276"/>
        </w:trPr>
        <w:tc>
          <w:tcPr>
            <w:tcW w:w="9865" w:type="dxa"/>
            <w:tcBorders>
              <w:bottom w:val="single" w:sz="4" w:space="0" w:color="auto"/>
            </w:tcBorders>
            <w:shd w:val="clear" w:color="auto" w:fill="4472C4" w:themeFill="accent5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4AF09C0B" w14:textId="061C317D" w:rsidR="00E317A0" w:rsidRPr="002C047B" w:rsidRDefault="00E317A0" w:rsidP="00AD62C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</w:pP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Opening </w:t>
            </w:r>
            <w:r w:rsidR="004A5B85"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>S</w:t>
            </w: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ession </w:t>
            </w:r>
          </w:p>
        </w:tc>
      </w:tr>
      <w:tr w:rsidR="00697E41" w:rsidRPr="00740640" w14:paraId="5CE4756B" w14:textId="77777777" w:rsidTr="00C41F1F">
        <w:trPr>
          <w:trHeight w:val="209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  <w:hideMark/>
          </w:tcPr>
          <w:p w14:paraId="781F1E90" w14:textId="161D7693" w:rsidR="00697E41" w:rsidRPr="00740640" w:rsidRDefault="007C4CD5" w:rsidP="0093164D">
            <w:pPr>
              <w:spacing w:after="0" w:line="260" w:lineRule="atLeast"/>
              <w:ind w:left="1333" w:hanging="1418"/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0</w:t>
            </w:r>
            <w:r w:rsidR="00697E41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9:</w:t>
            </w:r>
            <w:r w:rsid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00</w:t>
            </w:r>
            <w:r w:rsidR="003E50A3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ab/>
            </w:r>
            <w:r w:rsidR="003E50A3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Registration</w:t>
            </w:r>
            <w:r w:rsidR="00697E41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CF38C9" w:rsidRPr="00AF637B" w14:paraId="37FCC1DA" w14:textId="77777777" w:rsidTr="00C41F1F">
        <w:trPr>
          <w:trHeight w:val="209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ABE0CC6" w14:textId="5C09B807" w:rsidR="00CF38C9" w:rsidRPr="00740640" w:rsidRDefault="00636B78" w:rsidP="001A506B">
            <w:pPr>
              <w:spacing w:after="0" w:line="260" w:lineRule="atLeast"/>
              <w:ind w:left="1333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09: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55            </w:t>
            </w:r>
            <w:r w:rsidR="00E47E36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Launch</w:t>
            </w:r>
            <w:r w:rsidR="003323A0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by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1A5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Ms.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D64EF7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Jelisaveta Lazarevic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, 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PhD, </w:t>
            </w:r>
            <w:r w:rsidR="00B8348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FEFA Vice Dean &amp; PIPA Alumni</w:t>
            </w:r>
          </w:p>
        </w:tc>
      </w:tr>
      <w:tr w:rsidR="00CF38C9" w:rsidRPr="00AF637B" w14:paraId="1512B2E4" w14:textId="77777777" w:rsidTr="00C41F1F">
        <w:trPr>
          <w:trHeight w:val="174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5546B821" w14:textId="0060A7DB" w:rsidR="00CF38C9" w:rsidRPr="0093164D" w:rsidRDefault="00636B78" w:rsidP="001A506B">
            <w:pPr>
              <w:spacing w:after="0" w:line="260" w:lineRule="atLeast"/>
              <w:ind w:left="1333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10: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00               </w:t>
            </w:r>
            <w:r w:rsidR="0089106B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Opening speech by</w:t>
            </w:r>
            <w:r w:rsidR="006F0AA0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1A5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H.E.</w:t>
            </w:r>
            <w:r w:rsidR="006B40BE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6B02D1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Jelena Begovic</w:t>
            </w:r>
            <w:r w:rsidR="006B02D1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, 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PhD, </w:t>
            </w:r>
            <w:r w:rsidR="006B02D1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Minister for Science, Technological Development and Innovation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, Republic of Serbia</w:t>
            </w:r>
            <w:r w:rsidR="007C7919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</w:p>
        </w:tc>
      </w:tr>
      <w:tr w:rsidR="00CF38C9" w:rsidRPr="00AF637B" w14:paraId="52E11625" w14:textId="77777777" w:rsidTr="00C41F1F">
        <w:trPr>
          <w:trHeight w:val="67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47DF0C21" w14:textId="1C2B7074" w:rsidR="00E9130F" w:rsidRPr="0093164D" w:rsidRDefault="00636B78" w:rsidP="0093164D">
            <w:pPr>
              <w:spacing w:after="0" w:line="260" w:lineRule="atLeast"/>
              <w:ind w:left="1333" w:hanging="1418"/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10:</w:t>
            </w:r>
            <w:r w:rsidR="00643D1D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           </w:t>
            </w:r>
            <w:r w:rsidR="0089106B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Opening speech </w:t>
            </w:r>
            <w:r w:rsidR="00643D1D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by </w:t>
            </w:r>
            <w:r w:rsidR="001A5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H.E.</w:t>
            </w:r>
            <w:r w:rsidR="00F20314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Pierre Cochard</w:t>
            </w:r>
            <w:r w:rsid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, </w:t>
            </w:r>
            <w:r w:rsidR="0093164D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Ambassador </w:t>
            </w:r>
            <w:r w:rsid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of France to Serbia</w:t>
            </w:r>
          </w:p>
        </w:tc>
      </w:tr>
      <w:tr w:rsidR="00697E41" w:rsidRPr="00AF637B" w14:paraId="6B67C79D" w14:textId="77777777" w:rsidTr="00C41F1F">
        <w:trPr>
          <w:trHeight w:val="47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4F25778A" w14:textId="548EABF5" w:rsidR="00697E41" w:rsidRPr="0093164D" w:rsidRDefault="00CF38C9" w:rsidP="001A506B">
            <w:pPr>
              <w:spacing w:after="0" w:line="260" w:lineRule="atLeast"/>
              <w:ind w:left="1333" w:hanging="1418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</w:t>
            </w:r>
            <w:r w:rsidR="00555D68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:</w:t>
            </w: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2</w:t>
            </w:r>
            <w:r w:rsidR="00C6549C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0                </w:t>
            </w:r>
            <w:r w:rsidR="00891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Keynote </w:t>
            </w:r>
            <w:r w:rsidR="000C783E">
              <w:rPr>
                <w:rFonts w:ascii="Arial" w:hAnsi="Arial" w:cs="Arial"/>
                <w:b/>
                <w:color w:val="000000"/>
                <w:sz w:val="20"/>
                <w:szCs w:val="20"/>
                <w:lang w:val="sr-Latn-RS" w:eastAsia="fr-FR"/>
              </w:rPr>
              <w:t>lecture</w:t>
            </w:r>
            <w:r w:rsidR="0089106B" w:rsidRPr="0093164D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D860AA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–</w:t>
            </w:r>
            <w:r w:rsid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Ms. </w:t>
            </w:r>
            <w:proofErr w:type="spellStart"/>
            <w:r w:rsidR="00D860AA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Danijela</w:t>
            </w:r>
            <w:proofErr w:type="spellEnd"/>
            <w:r w:rsidR="00D860AA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F20314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Markovic</w:t>
            </w:r>
            <w:proofErr w:type="spellEnd"/>
            <w:r w:rsidR="00F20314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,</w:t>
            </w:r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CNRS-Thales-Paris-</w:t>
            </w:r>
            <w:proofErr w:type="spellStart"/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Saclay</w:t>
            </w:r>
            <w:proofErr w:type="spellEnd"/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University « </w:t>
            </w:r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Albert </w:t>
            </w:r>
            <w:proofErr w:type="spellStart"/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Fert</w:t>
            </w:r>
            <w:proofErr w:type="spellEnd"/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lab</w:t>
            </w:r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 </w:t>
            </w:r>
            <w:r w:rsidR="00780A11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»:</w:t>
            </w:r>
            <w:r w:rsidR="00F20314" w:rsidRPr="0093164D">
              <w:rPr>
                <w:rFonts w:ascii="Arial" w:hAnsi="Arial" w:cs="Arial"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BE1939" w:rsidRPr="0093164D">
              <w:rPr>
                <w:rFonts w:ascii="Arial" w:hAnsi="Arial" w:cs="Arial"/>
                <w:i/>
                <w:sz w:val="20"/>
                <w:szCs w:val="20"/>
                <w:lang w:val="en-GB"/>
              </w:rPr>
              <w:t>"Quantum AI or how to teach a quantum machine to compute”</w:t>
            </w:r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br/>
            </w:r>
          </w:p>
        </w:tc>
      </w:tr>
      <w:tr w:rsidR="004A5B85" w:rsidRPr="004A5B85" w14:paraId="4F131C99" w14:textId="77777777" w:rsidTr="00C41F1F">
        <w:trPr>
          <w:trHeight w:val="47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761D41D" w14:textId="6ED40534" w:rsidR="00697E41" w:rsidRPr="004A5B85" w:rsidRDefault="00697E41" w:rsidP="00AD62CB">
            <w:pPr>
              <w:spacing w:after="0" w:line="260" w:lineRule="atLeast"/>
              <w:ind w:left="1418" w:hanging="1418"/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</w:pPr>
            <w:r w:rsidRPr="000A5940">
              <w:rPr>
                <w:rFonts w:ascii="Arial" w:hAnsi="Arial" w:cs="Arial"/>
                <w:b/>
                <w:bCs/>
                <w:sz w:val="20"/>
                <w:szCs w:val="20"/>
                <w:lang w:val="en-GB" w:eastAsia="fr-FR"/>
              </w:rPr>
              <w:t xml:space="preserve"> </w:t>
            </w:r>
            <w:r w:rsidR="00555D68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</w:t>
            </w:r>
            <w:r w:rsidR="00CF38C9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1:00</w:t>
            </w: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ab/>
            </w:r>
            <w:r w:rsidR="002375E3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Coffee break</w:t>
            </w:r>
          </w:p>
        </w:tc>
      </w:tr>
      <w:tr w:rsidR="000F56E3" w:rsidRPr="004A5B85" w14:paraId="6A7AC636" w14:textId="77777777" w:rsidTr="00822D24">
        <w:trPr>
          <w:trHeight w:hRule="exact" w:val="113"/>
        </w:trPr>
        <w:tc>
          <w:tcPr>
            <w:tcW w:w="986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3D982C7" w14:textId="77777777" w:rsidR="000F56E3" w:rsidRPr="004A5B85" w:rsidRDefault="000F56E3" w:rsidP="00C41F1F">
            <w:pPr>
              <w:spacing w:after="0"/>
              <w:ind w:left="1418" w:hanging="1418"/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</w:pPr>
          </w:p>
        </w:tc>
      </w:tr>
      <w:tr w:rsidR="00822D24" w:rsidRPr="00AF637B" w14:paraId="7DC2EC23" w14:textId="77777777" w:rsidTr="00822D24">
        <w:trPr>
          <w:trHeight w:val="348"/>
        </w:trPr>
        <w:tc>
          <w:tcPr>
            <w:tcW w:w="9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4472C4" w:themeFill="accent5"/>
            <w:noWrap/>
            <w:tcMar>
              <w:top w:w="113" w:type="dxa"/>
              <w:bottom w:w="113" w:type="dxa"/>
            </w:tcMar>
            <w:vAlign w:val="center"/>
            <w:hideMark/>
          </w:tcPr>
          <w:p w14:paraId="469C85B9" w14:textId="1C8B7075" w:rsidR="00822D24" w:rsidRPr="002C047B" w:rsidRDefault="00822D24" w:rsidP="002C047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Roundtables </w:t>
            </w:r>
            <w:r w:rsidRPr="0061402A">
              <w:rPr>
                <w:rFonts w:ascii="Arial" w:hAnsi="Arial" w:cs="Arial"/>
                <w:color w:val="FFFFFF" w:themeColor="background1"/>
                <w:sz w:val="22"/>
                <w:szCs w:val="22"/>
                <w:lang w:val="en-US" w:eastAsia="fr-FR"/>
              </w:rPr>
              <w:t>moderated b</w:t>
            </w:r>
            <w:r w:rsidRPr="0061402A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US" w:eastAsia="fr-FR"/>
              </w:rPr>
              <w:t>y</w:t>
            </w: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 Jelisaveta Lazarevic</w:t>
            </w:r>
            <w:r w:rsidR="001A506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>, PhD</w:t>
            </w:r>
          </w:p>
        </w:tc>
      </w:tr>
      <w:tr w:rsidR="00697E41" w:rsidRPr="00AF637B" w14:paraId="5166ACB5" w14:textId="77777777" w:rsidTr="001A506B">
        <w:trPr>
          <w:trHeight w:val="426"/>
        </w:trPr>
        <w:tc>
          <w:tcPr>
            <w:tcW w:w="986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DF33550" w14:textId="2A58A109" w:rsidR="0031502F" w:rsidRPr="00740640" w:rsidRDefault="0031502F" w:rsidP="00934234">
            <w:pPr>
              <w:spacing w:after="0" w:line="26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  <w:p w14:paraId="78256A9D" w14:textId="7F8B3A4D" w:rsidR="00F10062" w:rsidRPr="000C783E" w:rsidRDefault="00697E41" w:rsidP="00304815">
            <w:pPr>
              <w:spacing w:after="0" w:line="260" w:lineRule="atLeast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sr-Cyrl-R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</w:t>
            </w:r>
            <w:r w:rsidR="00F10062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:</w:t>
            </w:r>
            <w:r w:rsidR="00F10062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20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-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11:</w:t>
            </w:r>
            <w:r w:rsidR="00F10062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55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2375E3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  </w:t>
            </w:r>
            <w:r w:rsidR="00F10062"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Panel n°1 </w:t>
            </w:r>
            <w:r w:rsidR="00F10062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« </w:t>
            </w:r>
            <w:r w:rsidR="00897AA7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Artificial Intelligence applications for sustainable and innovative transports</w:t>
            </w:r>
            <w:r w:rsidR="000C783E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sr-Cyrl-RS" w:eastAsia="fr-FR"/>
              </w:rPr>
              <w:t xml:space="preserve"> </w:t>
            </w:r>
            <w:r w:rsidR="000C783E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»</w:t>
            </w:r>
          </w:p>
          <w:p w14:paraId="7FCF7976" w14:textId="77777777" w:rsidR="002375E3" w:rsidRPr="00740640" w:rsidRDefault="002375E3" w:rsidP="00AD62CB">
            <w:pPr>
              <w:spacing w:after="0" w:line="260" w:lineRule="atLeast"/>
              <w:ind w:left="1418" w:hanging="1418"/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</w:pPr>
          </w:p>
          <w:p w14:paraId="4E7806D7" w14:textId="31DECF12" w:rsidR="00F10062" w:rsidRPr="00740640" w:rsidRDefault="00740640" w:rsidP="00AD62CB">
            <w:pPr>
              <w:spacing w:after="0" w:line="260" w:lineRule="atLeast"/>
              <w:ind w:left="2836" w:hanging="1418"/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  <w:t>Speakers:</w:t>
            </w:r>
          </w:p>
          <w:p w14:paraId="4B47418A" w14:textId="4218B5C9" w:rsidR="00F10062" w:rsidRPr="0093164D" w:rsidRDefault="00950CCF" w:rsidP="006804A3">
            <w:pPr>
              <w:pStyle w:val="ListParagraph"/>
              <w:numPr>
                <w:ilvl w:val="0"/>
                <w:numId w:val="27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Mr</w:t>
            </w:r>
            <w:r w:rsidR="00AF637B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. </w:t>
            </w:r>
            <w:r w:rsidR="00897AA7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Nenad Mijatovic, </w:t>
            </w:r>
            <w:r w:rsidR="001A506B" w:rsidRPr="0093164D"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  <w:t>PhD,</w:t>
            </w:r>
            <w:r w:rsidR="001A506B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="00897AA7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Director of </w:t>
            </w:r>
            <w:r w:rsidR="00C438B7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Data Science </w:t>
            </w:r>
            <w:r w:rsidR="00897AA7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and AI, Alstom: Focus on public transportation</w:t>
            </w:r>
            <w:r w:rsidR="0077386C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</w:p>
          <w:p w14:paraId="7AF27683" w14:textId="77777777" w:rsidR="00F40F23" w:rsidRPr="0093164D" w:rsidRDefault="00C438B7" w:rsidP="00E317A0">
            <w:pPr>
              <w:pStyle w:val="ListParagraph"/>
              <w:numPr>
                <w:ilvl w:val="0"/>
                <w:numId w:val="27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r w:rsidR="00F02EE8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Laurence </w:t>
            </w:r>
            <w:proofErr w:type="spellStart"/>
            <w:r w:rsidR="00F02EE8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Bechon</w:t>
            </w:r>
            <w:proofErr w:type="spellEnd"/>
            <w:r w:rsidR="00F02EE8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,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Chief Operating Officer,</w:t>
            </w:r>
            <w:r w:rsidR="00F02EE8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Software République: Focus on sustainable and connected mobility</w:t>
            </w:r>
          </w:p>
          <w:p w14:paraId="0826BE7E" w14:textId="37DF1299" w:rsidR="00AF32B0" w:rsidRPr="00F40F23" w:rsidRDefault="00F40F23" w:rsidP="00F40F23">
            <w:pPr>
              <w:pStyle w:val="ListParagraph"/>
              <w:numPr>
                <w:ilvl w:val="0"/>
                <w:numId w:val="27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Mr. </w:t>
            </w:r>
            <w:proofErr w:type="spellStart"/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Aleksandar</w:t>
            </w:r>
            <w:proofErr w:type="spellEnd"/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Bojanic</w:t>
            </w:r>
            <w:proofErr w:type="spellEnd"/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 Regional Director, Airbus: AI satellite apps for better transports</w:t>
            </w:r>
          </w:p>
        </w:tc>
      </w:tr>
      <w:tr w:rsidR="00697E41" w:rsidRPr="00AF637B" w14:paraId="1FFE1FEF" w14:textId="77777777" w:rsidTr="00035F81">
        <w:tblPrEx>
          <w:tblCellMar>
            <w:left w:w="0" w:type="dxa"/>
            <w:right w:w="0" w:type="dxa"/>
          </w:tblCellMar>
        </w:tblPrEx>
        <w:trPr>
          <w:cantSplit/>
          <w:trHeight w:val="1696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187DB95" w14:textId="5A020CA1" w:rsidR="00F10062" w:rsidRPr="00740640" w:rsidRDefault="00F10062" w:rsidP="002375E3">
            <w:pPr>
              <w:spacing w:after="0" w:line="260" w:lineRule="atLeast"/>
              <w:ind w:right="-142"/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lastRenderedPageBreak/>
              <w:t>11:55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-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12:30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E557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  </w:t>
            </w: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Panel n°2 </w:t>
            </w:r>
            <w:r w:rsidR="00207034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« </w:t>
            </w:r>
            <w:r w:rsidR="00E85DEE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Artificial Intelligence applications for better health</w:t>
            </w:r>
            <w:r w:rsidR="00207034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 »</w:t>
            </w:r>
          </w:p>
          <w:p w14:paraId="43FFAB36" w14:textId="16A98AFE" w:rsidR="00F10062" w:rsidRPr="00740640" w:rsidRDefault="00436E09" w:rsidP="00AD62CB">
            <w:pPr>
              <w:spacing w:after="0" w:line="260" w:lineRule="atLeast"/>
              <w:ind w:left="1418" w:hanging="1418"/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                       </w:t>
            </w:r>
          </w:p>
          <w:p w14:paraId="4258066A" w14:textId="74919608" w:rsidR="00F10062" w:rsidRPr="00740640" w:rsidRDefault="00740640" w:rsidP="00F10062">
            <w:pPr>
              <w:spacing w:after="0" w:line="260" w:lineRule="atLeast"/>
              <w:ind w:left="2836" w:right="-142" w:hanging="1418"/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  <w:t>Speakers:</w:t>
            </w:r>
          </w:p>
          <w:p w14:paraId="04103D1A" w14:textId="58F66558" w:rsidR="008E5AA6" w:rsidRPr="0093164D" w:rsidRDefault="00C438B7" w:rsidP="00C3493B">
            <w:pPr>
              <w:pStyle w:val="ListParagraph"/>
              <w:numPr>
                <w:ilvl w:val="0"/>
                <w:numId w:val="22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Mr. </w:t>
            </w:r>
            <w:r w:rsidR="008E5AA6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Jean-François Beraud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,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C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hief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I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nnovation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O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fficer, </w:t>
            </w:r>
            <w:proofErr w:type="spellStart"/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Advans</w:t>
            </w:r>
            <w:proofErr w:type="spellEnd"/>
          </w:p>
          <w:p w14:paraId="1151FD7B" w14:textId="61629A5A" w:rsidR="0070434D" w:rsidRPr="0093164D" w:rsidRDefault="001A506B" w:rsidP="0070434D">
            <w:pPr>
              <w:pStyle w:val="ListParagraph"/>
              <w:numPr>
                <w:ilvl w:val="0"/>
                <w:numId w:val="22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93164D"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Ms. Aleksandra </w:t>
            </w:r>
            <w:proofErr w:type="spellStart"/>
            <w:r w:rsidRPr="0093164D">
              <w:rPr>
                <w:rFonts w:ascii="Arial" w:hAnsi="Arial" w:cs="Arial"/>
                <w:b/>
                <w:sz w:val="20"/>
                <w:szCs w:val="20"/>
                <w:lang w:eastAsia="fr-FR"/>
              </w:rPr>
              <w:t>Dragićević</w:t>
            </w:r>
            <w:proofErr w:type="spellEnd"/>
            <w:r w:rsidRPr="0093164D">
              <w:rPr>
                <w:rFonts w:ascii="Arial" w:hAnsi="Arial" w:cs="Arial"/>
                <w:sz w:val="20"/>
                <w:szCs w:val="20"/>
                <w:lang w:eastAsia="fr-FR"/>
              </w:rPr>
              <w:t xml:space="preserve">, PhD, C4IR, </w:t>
            </w:r>
            <w:proofErr w:type="spellStart"/>
            <w:r w:rsidRPr="0093164D">
              <w:rPr>
                <w:rFonts w:ascii="Arial" w:hAnsi="Arial" w:cs="Arial"/>
                <w:sz w:val="20"/>
                <w:szCs w:val="20"/>
                <w:lang w:eastAsia="fr-FR"/>
              </w:rPr>
              <w:t>Serbia</w:t>
            </w:r>
            <w:proofErr w:type="spellEnd"/>
          </w:p>
          <w:p w14:paraId="1A7F481C" w14:textId="5B4FA0E3" w:rsidR="0031502F" w:rsidRPr="00FC6044" w:rsidRDefault="00AF637B" w:rsidP="0093164D">
            <w:pPr>
              <w:pStyle w:val="ListParagraph"/>
              <w:numPr>
                <w:ilvl w:val="0"/>
                <w:numId w:val="22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Karmen Stankov,</w:t>
            </w:r>
            <w:r w:rsidR="001A506B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PhD</w:t>
            </w:r>
            <w:r w:rsidR="00F65FE3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r w:rsidR="00F02EE8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Professor</w:t>
            </w:r>
            <w:r w:rsidR="00B57E6E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</w:t>
            </w:r>
            <w:r w:rsidR="00F02EE8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r w:rsid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University of Novi Sad</w:t>
            </w:r>
          </w:p>
        </w:tc>
      </w:tr>
      <w:tr w:rsidR="00697E41" w:rsidRPr="00AF637B" w14:paraId="5A8F2EA1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3F817DB" w14:textId="5F1F25AF" w:rsidR="00F10062" w:rsidRPr="00740640" w:rsidRDefault="00F10062" w:rsidP="00C41F1F">
            <w:pPr>
              <w:spacing w:after="0" w:line="260" w:lineRule="atLeast"/>
              <w:ind w:right="-142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12:30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-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13:05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ab/>
            </w: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Panel n°3 </w:t>
            </w:r>
            <w:r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« </w:t>
            </w:r>
            <w:r w:rsidR="00F65FE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Artificial Intelligence applications for energy sector and materials</w:t>
            </w:r>
            <w:r w:rsidR="000C783E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sr-Cyrl-R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»</w:t>
            </w:r>
          </w:p>
          <w:p w14:paraId="25893550" w14:textId="75ED2B0C" w:rsidR="00F10062" w:rsidRPr="00740640" w:rsidRDefault="000E304C" w:rsidP="0056739B">
            <w:pPr>
              <w:spacing w:after="0" w:line="260" w:lineRule="atLeast"/>
              <w:ind w:left="1418" w:right="-142" w:hanging="1418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                         </w:t>
            </w:r>
            <w:r w:rsidR="00E5574D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 </w:t>
            </w:r>
            <w:r w:rsidR="0056739B" w:rsidRPr="0074064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 w:eastAsia="fr-FR"/>
              </w:rPr>
              <w:br/>
            </w:r>
            <w:r w:rsidR="0056739B" w:rsidRPr="00740640"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  <w:t>Speakers:</w:t>
            </w:r>
          </w:p>
          <w:p w14:paraId="23678D0B" w14:textId="3A7F7962" w:rsidR="00AC0AB9" w:rsidRPr="0093164D" w:rsidRDefault="00C438B7" w:rsidP="00930A54">
            <w:pPr>
              <w:pStyle w:val="ListParagraph"/>
              <w:numPr>
                <w:ilvl w:val="0"/>
                <w:numId w:val="23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r w:rsidR="00AC0AB9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Caroline </w:t>
            </w:r>
            <w:proofErr w:type="spellStart"/>
            <w:r w:rsidR="00AC0AB9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Viarouge</w:t>
            </w:r>
            <w:proofErr w:type="spellEnd"/>
            <w:r w:rsidR="00AC0AB9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,</w:t>
            </w:r>
            <w:r w:rsidR="00AC0AB9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C</w:t>
            </w:r>
            <w:r w:rsidR="00AC0AB9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hief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E</w:t>
            </w:r>
            <w:r w:rsidR="00AC0AB9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xecutive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O</w:t>
            </w:r>
            <w:r w:rsidR="00AC0AB9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fficer, EIT Manufacturing</w:t>
            </w:r>
          </w:p>
          <w:p w14:paraId="73814A9A" w14:textId="7206EDD7" w:rsidR="00DC1DFD" w:rsidRPr="0093164D" w:rsidRDefault="00C438B7" w:rsidP="00930A54">
            <w:pPr>
              <w:pStyle w:val="ListParagraph"/>
              <w:numPr>
                <w:ilvl w:val="0"/>
                <w:numId w:val="23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Marijana Milicevic</w:t>
            </w:r>
            <w:r w:rsidR="00F65FE3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</w:t>
            </w:r>
            <w:r w:rsidR="007D6A3A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PhD,</w:t>
            </w:r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R&amp;D</w:t>
            </w:r>
            <w:r w:rsidR="00F65FE3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project leader, Saint-Gobain</w:t>
            </w:r>
          </w:p>
          <w:p w14:paraId="690AB358" w14:textId="65686C12" w:rsidR="00A86CCD" w:rsidRPr="0093164D" w:rsidRDefault="00D1382F" w:rsidP="0093164D">
            <w:pPr>
              <w:pStyle w:val="ListParagraph"/>
              <w:numPr>
                <w:ilvl w:val="0"/>
                <w:numId w:val="23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Heidi Sen, </w:t>
            </w:r>
            <w:r w:rsidR="00950CCF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H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ead of European partnerships</w:t>
            </w:r>
            <w:r w:rsidR="00950CCF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BPI</w:t>
            </w:r>
          </w:p>
        </w:tc>
      </w:tr>
      <w:tr w:rsidR="004A5B85" w:rsidRPr="00AF637B" w14:paraId="167B32E3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207"/>
        </w:trPr>
        <w:tc>
          <w:tcPr>
            <w:tcW w:w="9865" w:type="dxa"/>
            <w:shd w:val="clear" w:color="auto" w:fill="BDD6EE" w:themeFill="accent1" w:themeFillTint="66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1FCB366" w14:textId="5009E0EE" w:rsidR="00697E41" w:rsidRPr="004A5B85" w:rsidRDefault="00374370" w:rsidP="00DB19B4">
            <w:pPr>
              <w:spacing w:after="0" w:line="260" w:lineRule="atLeast"/>
              <w:ind w:left="1418" w:hanging="1418"/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 </w:t>
            </w:r>
            <w:r w:rsidR="00697E41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13:</w:t>
            </w:r>
            <w:r w:rsidR="00AD62CB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15</w:t>
            </w:r>
            <w:r w:rsidR="0056739B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="00697E41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-</w:t>
            </w:r>
            <w:r w:rsidR="0056739B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="002375E3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14:30</w:t>
            </w:r>
            <w:r w:rsidR="002375E3" w:rsidRPr="004A5B85"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  <w:t xml:space="preserve"> </w:t>
            </w:r>
            <w:r w:rsidR="002375E3" w:rsidRPr="004A5B85"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  <w:tab/>
              <w:t xml:space="preserve"> </w:t>
            </w:r>
            <w:r w:rsidR="00017322" w:rsidRPr="00017322">
              <w:rPr>
                <w:rFonts w:ascii="Arial" w:hAnsi="Arial" w:cs="Arial"/>
                <w:b/>
                <w:sz w:val="20"/>
                <w:szCs w:val="20"/>
                <w:lang w:val="en-US" w:eastAsia="fr-FR"/>
              </w:rPr>
              <w:t xml:space="preserve">End of the forum and </w:t>
            </w:r>
            <w:r w:rsidR="00917FD2" w:rsidRPr="00017322">
              <w:rPr>
                <w:rFonts w:ascii="Arial" w:hAnsi="Arial" w:cs="Arial"/>
                <w:b/>
                <w:sz w:val="20"/>
                <w:szCs w:val="20"/>
                <w:lang w:val="en-US" w:eastAsia="fr-FR"/>
              </w:rPr>
              <w:t>Networking l</w:t>
            </w:r>
            <w:r w:rsidR="0004798E" w:rsidRPr="00017322">
              <w:rPr>
                <w:rFonts w:ascii="Arial" w:hAnsi="Arial" w:cs="Arial"/>
                <w:b/>
                <w:sz w:val="20"/>
                <w:szCs w:val="20"/>
                <w:lang w:val="en-US" w:eastAsia="fr-FR"/>
              </w:rPr>
              <w:t>unch</w:t>
            </w:r>
          </w:p>
        </w:tc>
      </w:tr>
      <w:tr w:rsidR="003656D1" w:rsidRPr="00AF637B" w14:paraId="347A5FA2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hRule="exact" w:val="113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3AFA5D9" w14:textId="06B264CD" w:rsidR="003656D1" w:rsidRPr="00740640" w:rsidRDefault="003656D1" w:rsidP="0056739B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</w:p>
        </w:tc>
      </w:tr>
      <w:tr w:rsidR="003656D1" w:rsidRPr="00AF637B" w14:paraId="7083D422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1E386C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B89E337" w14:textId="001978F3" w:rsidR="00F62A87" w:rsidRPr="004A5B85" w:rsidRDefault="00F62A87" w:rsidP="00F62A87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b/>
                <w:bCs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lang w:val="en-US" w:eastAsia="fr-FR"/>
              </w:rPr>
              <w:t>Mission France</w:t>
            </w:r>
          </w:p>
          <w:p w14:paraId="61E2D8D6" w14:textId="77777777" w:rsidR="00E317A0" w:rsidRDefault="00E317A0" w:rsidP="00E317A0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 xml:space="preserve">Final </w:t>
            </w:r>
            <w:r w:rsidR="00F62A87"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>Pitch Session</w:t>
            </w:r>
            <w:r w:rsidR="00740640"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>s</w:t>
            </w:r>
            <w:r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 xml:space="preserve"> for 12 finalist startups</w:t>
            </w:r>
          </w:p>
          <w:p w14:paraId="0301A0D6" w14:textId="6E806B46" w:rsidR="00017322" w:rsidRPr="00740640" w:rsidRDefault="00822D24" w:rsidP="00E317A0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822D24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Belgrade Science and Technology Park</w:t>
            </w:r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, </w:t>
            </w:r>
            <w:proofErr w:type="spellStart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Veljka</w:t>
            </w:r>
            <w:proofErr w:type="spellEnd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</w:t>
            </w:r>
            <w:proofErr w:type="spellStart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Dugosevica</w:t>
            </w:r>
            <w:proofErr w:type="spellEnd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54</w:t>
            </w:r>
          </w:p>
        </w:tc>
      </w:tr>
      <w:tr w:rsidR="00E317A0" w:rsidRPr="00AF637B" w14:paraId="1B4639BC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1504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30CE33F" w14:textId="48CD95F3" w:rsidR="00E317A0" w:rsidRDefault="005F70B0" w:rsidP="00F62A87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55CDE549" wp14:editId="6AC31CF7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106045</wp:posOffset>
                  </wp:positionV>
                  <wp:extent cx="751205" cy="751205"/>
                  <wp:effectExtent l="0" t="0" r="0" b="0"/>
                  <wp:wrapTight wrapText="bothSides">
                    <wp:wrapPolygon edited="0">
                      <wp:start x="6573" y="1096"/>
                      <wp:lineTo x="3834" y="6025"/>
                      <wp:lineTo x="3834" y="10955"/>
                      <wp:lineTo x="548" y="14790"/>
                      <wp:lineTo x="548" y="16433"/>
                      <wp:lineTo x="6573" y="19719"/>
                      <wp:lineTo x="14242" y="19719"/>
                      <wp:lineTo x="20267" y="15885"/>
                      <wp:lineTo x="20267" y="14790"/>
                      <wp:lineTo x="15885" y="10955"/>
                      <wp:lineTo x="17528" y="7121"/>
                      <wp:lineTo x="15885" y="3834"/>
                      <wp:lineTo x="10407" y="1096"/>
                      <wp:lineTo x="6573" y="1096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A1D" w:rsidRPr="00E02F75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2B246A8B" wp14:editId="0F97EF05">
                  <wp:simplePos x="0" y="0"/>
                  <wp:positionH relativeFrom="margin">
                    <wp:posOffset>2611755</wp:posOffset>
                  </wp:positionH>
                  <wp:positionV relativeFrom="paragraph">
                    <wp:posOffset>-100330</wp:posOffset>
                  </wp:positionV>
                  <wp:extent cx="1181100" cy="1181100"/>
                  <wp:effectExtent l="0" t="0" r="0" b="0"/>
                  <wp:wrapNone/>
                  <wp:docPr id="23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043CF3-B4CA-4FAC-2B65-9CC41B1C82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>
                            <a:extLst>
                              <a:ext uri="{FF2B5EF4-FFF2-40B4-BE49-F238E27FC236}">
                                <a16:creationId xmlns:a16="http://schemas.microsoft.com/office/drawing/2014/main" id="{6C043CF3-B4CA-4FAC-2B65-9CC41B1C8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A1D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E491653" wp14:editId="3C7F8798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146685</wp:posOffset>
                  </wp:positionV>
                  <wp:extent cx="645914" cy="688975"/>
                  <wp:effectExtent l="0" t="0" r="190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14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F75" w:rsidRPr="00E02F75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</w:t>
            </w:r>
          </w:p>
          <w:p w14:paraId="15272F17" w14:textId="2C515F9B" w:rsidR="00E317A0" w:rsidRDefault="00F77A1D" w:rsidP="00F62A87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74E4A6EC" wp14:editId="5C04EAFC">
                  <wp:simplePos x="0" y="0"/>
                  <wp:positionH relativeFrom="margin">
                    <wp:posOffset>5662295</wp:posOffset>
                  </wp:positionH>
                  <wp:positionV relativeFrom="paragraph">
                    <wp:posOffset>132080</wp:posOffset>
                  </wp:positionV>
                  <wp:extent cx="576987" cy="384658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87" cy="38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5FA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F6B5667" wp14:editId="7A606012">
                  <wp:simplePos x="0" y="0"/>
                  <wp:positionH relativeFrom="margin">
                    <wp:posOffset>4627880</wp:posOffset>
                  </wp:positionH>
                  <wp:positionV relativeFrom="paragraph">
                    <wp:posOffset>125095</wp:posOffset>
                  </wp:positionV>
                  <wp:extent cx="999719" cy="389433"/>
                  <wp:effectExtent l="0" t="0" r="0" b="0"/>
                  <wp:wrapNone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E6B13D-1366-3EDB-9AB3-577146FC34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07E6B13D-1366-3EDB-9AB3-577146FC34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33" cy="38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hidden="0" allowOverlap="1" wp14:anchorId="0C8199AC" wp14:editId="396F3566">
                  <wp:simplePos x="0" y="0"/>
                  <wp:positionH relativeFrom="column">
                    <wp:posOffset>3822700</wp:posOffset>
                  </wp:positionH>
                  <wp:positionV relativeFrom="paragraph">
                    <wp:posOffset>139700</wp:posOffset>
                  </wp:positionV>
                  <wp:extent cx="780288" cy="351663"/>
                  <wp:effectExtent l="0" t="0" r="1270" b="0"/>
                  <wp:wrapNone/>
                  <wp:docPr id="34" name="image6.png" descr="Une image contenant texte, panneau de configurati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Une image contenant texte, panneau de configuration&#10;&#10;Description générée automatiquement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48" cy="352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48D03392" wp14:editId="5782A75E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120650</wp:posOffset>
                  </wp:positionV>
                  <wp:extent cx="676275" cy="408940"/>
                  <wp:effectExtent l="0" t="0" r="952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4E9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7758318" wp14:editId="2050D185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35560</wp:posOffset>
                  </wp:positionV>
                  <wp:extent cx="489585" cy="578485"/>
                  <wp:effectExtent l="0" t="0" r="5715" b="0"/>
                  <wp:wrapNone/>
                  <wp:docPr id="2" name="Image 2" descr="C:\Users\pantelica\AppData\Local\Microsoft\Windows\INetCache\Content.Word\Logo_FT_Belgrade_FondBla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antelica\AppData\Local\Microsoft\Windows\INetCache\Content.Word\Logo_FT_Belgrade_FondBla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A87" w:rsidRPr="00AF637B" w14:paraId="121FEA93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31D3250" w14:textId="138B5BDD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</w:t>
            </w:r>
            <w:r w:rsidR="00F62A87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14:30</w:t>
            </w:r>
            <w:r w:rsidR="00F62A87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3E50A3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ab/>
            </w:r>
            <w:r w:rsidR="004A5B85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3E50A3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Brief and presentation of the jury</w:t>
            </w:r>
            <w:r w:rsidR="00740640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by </w:t>
            </w:r>
            <w:proofErr w:type="spellStart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Jelena</w:t>
            </w:r>
            <w:proofErr w:type="spellEnd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Petrovic</w:t>
            </w:r>
            <w:proofErr w:type="spellEnd"/>
            <w:r w:rsidR="00740640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and </w:t>
            </w:r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François-Xavier </w:t>
            </w:r>
            <w:proofErr w:type="spellStart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Kowandy</w:t>
            </w:r>
            <w:proofErr w:type="spellEnd"/>
          </w:p>
        </w:tc>
      </w:tr>
      <w:tr w:rsidR="00F62A87" w:rsidRPr="00AF637B" w14:paraId="1207C814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615165E" w14:textId="2F4FB0C6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</w:t>
            </w:r>
            <w:r w:rsidR="00F62A87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14:40             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F62A87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740640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First session: Presentation of 6 start-ups</w:t>
            </w:r>
          </w:p>
        </w:tc>
      </w:tr>
      <w:tr w:rsidR="004A5B85" w:rsidRPr="004A5B85" w14:paraId="5EFFDF75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BDD6EE" w:themeFill="accent1" w:themeFillTint="66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69A7824" w14:textId="066CDDC2" w:rsidR="00F62A87" w:rsidRPr="004A5B85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 15</w:t>
            </w:r>
            <w:r w:rsidR="00D226B2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:</w:t>
            </w: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28</w:t>
            </w:r>
            <w:r w:rsidR="003E50A3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ab/>
              <w:t xml:space="preserve"> Coffee</w:t>
            </w:r>
            <w:r w:rsidR="00D226B2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break</w:t>
            </w:r>
          </w:p>
        </w:tc>
      </w:tr>
      <w:tr w:rsidR="00F62A87" w:rsidRPr="00AF637B" w14:paraId="0072FCB8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C764648" w14:textId="644FE09C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15:43               </w:t>
            </w:r>
            <w:r w:rsidR="00740640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Second session: Presentation of 6 other start-ups</w:t>
            </w:r>
          </w:p>
        </w:tc>
      </w:tr>
      <w:tr w:rsidR="00F62A87" w:rsidRPr="00740640" w14:paraId="2AFB1EA7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DB02EAB" w14:textId="6768AAC5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16:31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            </w:t>
            </w:r>
            <w:r w:rsidR="00740640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Jury deliberation</w:t>
            </w:r>
          </w:p>
        </w:tc>
      </w:tr>
      <w:tr w:rsidR="00374370" w:rsidRPr="00AF637B" w14:paraId="230586B3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643D313" w14:textId="520BE63B" w:rsidR="00374370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17:00               </w:t>
            </w:r>
            <w:r w:rsidR="00740640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Announcement of the winners and photo of the </w:t>
            </w:r>
            <w:r w:rsidR="000A39CB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202</w:t>
            </w:r>
            <w:r w:rsidR="00C438B7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5</w:t>
            </w:r>
            <w:r w:rsidR="000A39CB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Mission France’s</w:t>
            </w:r>
            <w:r w:rsidR="00740640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promotion</w:t>
            </w:r>
          </w:p>
        </w:tc>
      </w:tr>
    </w:tbl>
    <w:p w14:paraId="10937849" w14:textId="268ACB81" w:rsidR="00740640" w:rsidRPr="00740640" w:rsidRDefault="00740640" w:rsidP="002C047B">
      <w:pPr>
        <w:tabs>
          <w:tab w:val="left" w:pos="3345"/>
        </w:tabs>
        <w:spacing w:after="160" w:line="259" w:lineRule="auto"/>
        <w:rPr>
          <w:rFonts w:ascii="Arial" w:hAnsi="Arial" w:cs="Arial"/>
          <w:sz w:val="20"/>
          <w:szCs w:val="20"/>
          <w:lang w:val="en-US"/>
        </w:rPr>
      </w:pPr>
    </w:p>
    <w:sectPr w:rsidR="00740640" w:rsidRPr="00740640" w:rsidSect="00AF32B0">
      <w:footerReference w:type="default" r:id="rId16"/>
      <w:headerReference w:type="first" r:id="rId17"/>
      <w:footerReference w:type="first" r:id="rId18"/>
      <w:type w:val="continuous"/>
      <w:pgSz w:w="11907" w:h="16840" w:code="9"/>
      <w:pgMar w:top="1134" w:right="1021" w:bottom="1134" w:left="1021" w:header="426" w:footer="567" w:gutter="0"/>
      <w:cols w:sep="1" w:space="37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9EC4F" w14:textId="77777777" w:rsidR="00B40B52" w:rsidRDefault="00B40B52" w:rsidP="006E5267">
      <w:pPr>
        <w:spacing w:after="0"/>
      </w:pPr>
      <w:r>
        <w:separator/>
      </w:r>
    </w:p>
  </w:endnote>
  <w:endnote w:type="continuationSeparator" w:id="0">
    <w:p w14:paraId="2EA59681" w14:textId="77777777" w:rsidR="00B40B52" w:rsidRDefault="00B40B52" w:rsidP="006E52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default"/>
  </w:font>
  <w:font w:name="Montserrat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A880" w14:textId="0871E90E" w:rsidR="005174C6" w:rsidRPr="0034359C" w:rsidRDefault="00916FA0" w:rsidP="00697E41">
    <w:pPr>
      <w:pStyle w:val="Pieddepage1"/>
      <w:tabs>
        <w:tab w:val="left" w:pos="2552"/>
        <w:tab w:val="left" w:pos="5245"/>
        <w:tab w:val="right" w:pos="9781"/>
      </w:tabs>
      <w:ind w:right="84"/>
    </w:pPr>
    <w:r w:rsidRPr="001444E9"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451D010E" wp14:editId="1A4A2159">
          <wp:simplePos x="0" y="0"/>
          <wp:positionH relativeFrom="column">
            <wp:posOffset>1901190</wp:posOffset>
          </wp:positionH>
          <wp:positionV relativeFrom="paragraph">
            <wp:posOffset>-182880</wp:posOffset>
          </wp:positionV>
          <wp:extent cx="605155" cy="457835"/>
          <wp:effectExtent l="0" t="0" r="4445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ndacija-Temp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155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6912" behindDoc="0" locked="0" layoutInCell="1" allowOverlap="1" wp14:anchorId="4C982149" wp14:editId="5121B4CF">
          <wp:simplePos x="0" y="0"/>
          <wp:positionH relativeFrom="margin">
            <wp:posOffset>2639060</wp:posOffset>
          </wp:positionH>
          <wp:positionV relativeFrom="paragraph">
            <wp:posOffset>-161290</wp:posOffset>
          </wp:positionV>
          <wp:extent cx="619760" cy="541020"/>
          <wp:effectExtent l="0" t="0" r="889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7" t="12563" r="8955" b="12050"/>
                  <a:stretch/>
                </pic:blipFill>
                <pic:spPr bwMode="auto">
                  <a:xfrm>
                    <a:off x="0" y="0"/>
                    <a:ext cx="61976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8960" behindDoc="0" locked="0" layoutInCell="1" allowOverlap="1" wp14:anchorId="503A980B" wp14:editId="4E022210">
          <wp:simplePos x="0" y="0"/>
          <wp:positionH relativeFrom="column">
            <wp:posOffset>3269615</wp:posOffset>
          </wp:positionH>
          <wp:positionV relativeFrom="paragraph">
            <wp:posOffset>-133985</wp:posOffset>
          </wp:positionV>
          <wp:extent cx="963930" cy="328295"/>
          <wp:effectExtent l="0" t="0" r="7620" b="0"/>
          <wp:wrapNone/>
          <wp:docPr id="12" name="Graphiqu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qu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930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4E9"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0D44918E" wp14:editId="57769EA7">
          <wp:simplePos x="0" y="0"/>
          <wp:positionH relativeFrom="column">
            <wp:posOffset>4307840</wp:posOffset>
          </wp:positionH>
          <wp:positionV relativeFrom="paragraph">
            <wp:posOffset>-297815</wp:posOffset>
          </wp:positionV>
          <wp:extent cx="504825" cy="596265"/>
          <wp:effectExtent l="0" t="0" r="9525" b="0"/>
          <wp:wrapNone/>
          <wp:docPr id="18" name="Image 18" descr="C:\Users\pantelica\AppData\Local\Microsoft\Windows\INetCache\Content.Word\Logo_FT_Belgrade_Fond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pantelica\AppData\Local\Microsoft\Windows\INetCache\Content.Word\Logo_FT_Belgrade_FondBlanc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4E9"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45C41EEA" wp14:editId="3FF0134D">
          <wp:simplePos x="0" y="0"/>
          <wp:positionH relativeFrom="column">
            <wp:posOffset>193040</wp:posOffset>
          </wp:positionH>
          <wp:positionV relativeFrom="paragraph">
            <wp:posOffset>-267335</wp:posOffset>
          </wp:positionV>
          <wp:extent cx="1555115" cy="494665"/>
          <wp:effectExtent l="0" t="0" r="6985" b="635"/>
          <wp:wrapNone/>
          <wp:docPr id="17" name="Image 17" descr="C:\Users\pantelica\AppData\Local\Microsoft\Windows\INetCache\Content.Word\télécharg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pantelica\AppData\Local\Microsoft\Windows\INetCache\Content.Word\téléchargement.png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29"/>
                  <a:stretch/>
                </pic:blipFill>
                <pic:spPr bwMode="auto">
                  <a:xfrm>
                    <a:off x="0" y="0"/>
                    <a:ext cx="155511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9984" behindDoc="0" locked="0" layoutInCell="1" allowOverlap="1" wp14:anchorId="051C921A" wp14:editId="26371D2C">
          <wp:simplePos x="0" y="0"/>
          <wp:positionH relativeFrom="column">
            <wp:posOffset>5060315</wp:posOffset>
          </wp:positionH>
          <wp:positionV relativeFrom="paragraph">
            <wp:posOffset>-181610</wp:posOffset>
          </wp:positionV>
          <wp:extent cx="725006" cy="431501"/>
          <wp:effectExtent l="0" t="0" r="0" b="698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06" cy="431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A7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3D7D40F8" wp14:editId="5481D4D5">
          <wp:simplePos x="0" y="0"/>
          <wp:positionH relativeFrom="margin">
            <wp:posOffset>6000750</wp:posOffset>
          </wp:positionH>
          <wp:positionV relativeFrom="paragraph">
            <wp:posOffset>-227439</wp:posOffset>
          </wp:positionV>
          <wp:extent cx="695325" cy="463550"/>
          <wp:effectExtent l="0" t="0" r="952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A72" w:rsidRPr="001444E9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22F7672C" wp14:editId="20D43FE0">
          <wp:simplePos x="0" y="0"/>
          <wp:positionH relativeFrom="column">
            <wp:posOffset>-429895</wp:posOffset>
          </wp:positionH>
          <wp:positionV relativeFrom="paragraph">
            <wp:posOffset>-254526</wp:posOffset>
          </wp:positionV>
          <wp:extent cx="552450" cy="561975"/>
          <wp:effectExtent l="0" t="0" r="0" b="952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b-Serbie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E41">
      <w:rPr>
        <w:noProof/>
        <w:lang w:eastAsia="fr-FR"/>
      </w:rPr>
      <w:tab/>
      <w:t xml:space="preserve">  </w:t>
    </w:r>
    <w:r w:rsidR="00207034">
      <w:rPr>
        <w:noProof/>
        <w:lang w:eastAsia="fr-FR"/>
      </w:rPr>
      <w:t xml:space="preserve">                                             </w:t>
    </w:r>
    <w:r w:rsidR="00697E41">
      <w:rPr>
        <w:noProof/>
        <w:lang w:eastAsia="fr-FR"/>
      </w:rPr>
      <w:tab/>
      <w:t xml:space="preserve">   </w:t>
    </w:r>
    <w:r w:rsidR="00697E41">
      <w:rPr>
        <w:noProof/>
        <w:lang w:eastAsia="fr-FR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0EC05" w14:textId="2C0FAF27" w:rsidR="005174C6" w:rsidRPr="002F576A" w:rsidRDefault="00AF32B0" w:rsidP="00584562">
    <w:pPr>
      <w:pStyle w:val="Pieddepage1"/>
      <w:tabs>
        <w:tab w:val="left" w:pos="1418"/>
        <w:tab w:val="left" w:pos="2694"/>
        <w:tab w:val="left" w:pos="4111"/>
        <w:tab w:val="left" w:pos="4306"/>
        <w:tab w:val="left" w:pos="6804"/>
      </w:tabs>
      <w:ind w:left="0"/>
    </w:pP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85888" behindDoc="0" locked="0" layoutInCell="1" allowOverlap="1" wp14:anchorId="098DA207" wp14:editId="283A0D23">
          <wp:simplePos x="0" y="0"/>
          <wp:positionH relativeFrom="column">
            <wp:posOffset>3760470</wp:posOffset>
          </wp:positionH>
          <wp:positionV relativeFrom="paragraph">
            <wp:posOffset>-317500</wp:posOffset>
          </wp:positionV>
          <wp:extent cx="784860" cy="76898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68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5FA">
      <w:rPr>
        <w:noProof/>
        <w:lang w:val="en-US"/>
      </w:rPr>
      <w:drawing>
        <wp:anchor distT="0" distB="0" distL="114300" distR="114300" simplePos="0" relativeHeight="251682816" behindDoc="0" locked="0" layoutInCell="1" allowOverlap="1" wp14:anchorId="7C4E6AAA" wp14:editId="253BAF3C">
          <wp:simplePos x="0" y="0"/>
          <wp:positionH relativeFrom="column">
            <wp:posOffset>4920615</wp:posOffset>
          </wp:positionH>
          <wp:positionV relativeFrom="paragraph">
            <wp:posOffset>-243205</wp:posOffset>
          </wp:positionV>
          <wp:extent cx="504825" cy="596265"/>
          <wp:effectExtent l="0" t="0" r="9525" b="0"/>
          <wp:wrapNone/>
          <wp:docPr id="22" name="Image 22" descr="C:\Users\pantelica\AppData\Local\Microsoft\Windows\INetCache\Content.Word\Logo_FT_Belgrade_Fond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pantelica\AppData\Local\Microsoft\Windows\INetCache\Content.Word\Logo_FT_Belgrade_FondBlan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5FA">
      <w:rPr>
        <w:noProof/>
        <w:lang w:val="en-US"/>
      </w:rPr>
      <w:drawing>
        <wp:anchor distT="0" distB="0" distL="114300" distR="114300" simplePos="0" relativeHeight="251681792" behindDoc="0" locked="0" layoutInCell="1" allowOverlap="1" wp14:anchorId="4320D0CA" wp14:editId="569B4E1B">
          <wp:simplePos x="0" y="0"/>
          <wp:positionH relativeFrom="column">
            <wp:posOffset>1846580</wp:posOffset>
          </wp:positionH>
          <wp:positionV relativeFrom="paragraph">
            <wp:posOffset>-219075</wp:posOffset>
          </wp:positionV>
          <wp:extent cx="1733550" cy="548640"/>
          <wp:effectExtent l="0" t="0" r="0" b="3810"/>
          <wp:wrapNone/>
          <wp:docPr id="21" name="Image 21" descr="C:\Users\pantelica\AppData\Local\Microsoft\Windows\INetCache\Content.Word\télécharg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pantelica\AppData\Local\Microsoft\Windows\INetCache\Content.Word\téléchargement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08"/>
                  <a:stretch/>
                </pic:blipFill>
                <pic:spPr bwMode="auto">
                  <a:xfrm>
                    <a:off x="0" y="0"/>
                    <a:ext cx="17335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215FA"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21731902" wp14:editId="77FC7958">
          <wp:simplePos x="0" y="0"/>
          <wp:positionH relativeFrom="column">
            <wp:posOffset>713740</wp:posOffset>
          </wp:positionH>
          <wp:positionV relativeFrom="paragraph">
            <wp:posOffset>-183515</wp:posOffset>
          </wp:positionV>
          <wp:extent cx="628650" cy="475615"/>
          <wp:effectExtent l="0" t="0" r="0" b="635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ndacija-Tempu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5FA" w:rsidRPr="002215FA"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3FF81514" wp14:editId="1A38CD4C">
          <wp:simplePos x="0" y="0"/>
          <wp:positionH relativeFrom="margin">
            <wp:posOffset>5905500</wp:posOffset>
          </wp:positionH>
          <wp:positionV relativeFrom="paragraph">
            <wp:posOffset>-172720</wp:posOffset>
          </wp:positionV>
          <wp:extent cx="695325" cy="463550"/>
          <wp:effectExtent l="0" t="0" r="952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5FA" w:rsidRPr="002215FA">
      <w:rPr>
        <w:noProof/>
        <w:lang w:val="en-US"/>
      </w:rPr>
      <w:drawing>
        <wp:anchor distT="0" distB="0" distL="114300" distR="114300" simplePos="0" relativeHeight="251679744" behindDoc="0" locked="0" layoutInCell="1" allowOverlap="1" wp14:anchorId="06529F4D" wp14:editId="34D910CC">
          <wp:simplePos x="0" y="0"/>
          <wp:positionH relativeFrom="column">
            <wp:posOffset>-342900</wp:posOffset>
          </wp:positionH>
          <wp:positionV relativeFrom="paragraph">
            <wp:posOffset>-230505</wp:posOffset>
          </wp:positionV>
          <wp:extent cx="552450" cy="561975"/>
          <wp:effectExtent l="0" t="0" r="0" b="952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b-Serbie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76A">
      <w:rPr>
        <w:noProof/>
        <w:lang w:eastAsia="fr-FR"/>
      </w:rPr>
      <w:t xml:space="preserve"> </w:t>
    </w:r>
    <w:r w:rsidR="002F576A">
      <w:rPr>
        <w:noProof/>
        <w:lang w:eastAsia="fr-FR"/>
      </w:rPr>
      <w:tab/>
    </w:r>
    <w:r w:rsidR="002F576A">
      <w:rPr>
        <w:noProof/>
        <w:lang w:eastAsia="fr-FR"/>
      </w:rPr>
      <w:tab/>
    </w:r>
    <w:r w:rsidR="002F576A">
      <w:rPr>
        <w:noProof/>
        <w:lang w:eastAsia="fr-FR"/>
      </w:rPr>
      <w:tab/>
    </w:r>
    <w:r w:rsidR="002F576A">
      <w:rPr>
        <w:noProof/>
        <w:lang w:eastAsia="fr-FR"/>
      </w:rPr>
      <w:tab/>
    </w:r>
    <w:r w:rsidR="00584562">
      <w:rPr>
        <w:noProof/>
        <w:lang w:eastAsia="fr-FR"/>
      </w:rPr>
      <w:tab/>
    </w:r>
    <w:r w:rsidR="002F576A">
      <w:rPr>
        <w:noProof/>
        <w:lang w:eastAsia="fr-FR"/>
      </w:rPr>
      <w:t xml:space="preserve">   </w:t>
    </w:r>
    <w:r w:rsidR="002F576A">
      <w:rPr>
        <w:noProof/>
        <w:lang w:eastAsia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41BD4" w14:textId="77777777" w:rsidR="00B40B52" w:rsidRDefault="00B40B52" w:rsidP="006E5267">
      <w:pPr>
        <w:spacing w:after="0"/>
      </w:pPr>
      <w:r>
        <w:separator/>
      </w:r>
    </w:p>
  </w:footnote>
  <w:footnote w:type="continuationSeparator" w:id="0">
    <w:p w14:paraId="3CA2BDFD" w14:textId="77777777" w:rsidR="00B40B52" w:rsidRDefault="00B40B52" w:rsidP="006E52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4048F" w14:textId="77777777" w:rsidR="005174C6" w:rsidRPr="009967CF" w:rsidRDefault="00D934BB" w:rsidP="00D934BB">
    <w:pPr>
      <w:pStyle w:val="Header"/>
      <w:tabs>
        <w:tab w:val="clear" w:pos="4680"/>
        <w:tab w:val="clear" w:pos="9360"/>
      </w:tabs>
      <w:jc w:val="center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D1637DD" wp14:editId="038346F3">
          <wp:simplePos x="0" y="0"/>
          <wp:positionH relativeFrom="margin">
            <wp:align>center</wp:align>
          </wp:positionH>
          <wp:positionV relativeFrom="paragraph">
            <wp:posOffset>-153367</wp:posOffset>
          </wp:positionV>
          <wp:extent cx="668020" cy="80772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nnovation-forum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560"/>
    <w:multiLevelType w:val="hybridMultilevel"/>
    <w:tmpl w:val="C38A1B44"/>
    <w:lvl w:ilvl="0" w:tplc="8BC8DC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A675D4"/>
    <w:multiLevelType w:val="hybridMultilevel"/>
    <w:tmpl w:val="5316F34C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43F09"/>
    <w:multiLevelType w:val="hybridMultilevel"/>
    <w:tmpl w:val="0AD038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0D1B"/>
    <w:multiLevelType w:val="hybridMultilevel"/>
    <w:tmpl w:val="0DE21C24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F09D7"/>
    <w:multiLevelType w:val="hybridMultilevel"/>
    <w:tmpl w:val="5210A622"/>
    <w:lvl w:ilvl="0" w:tplc="9C5CEA9C">
      <w:start w:val="1"/>
      <w:numFmt w:val="bullet"/>
      <w:pStyle w:val="Puces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B11E7"/>
    <w:multiLevelType w:val="hybridMultilevel"/>
    <w:tmpl w:val="DA50C1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71ABA"/>
    <w:multiLevelType w:val="hybridMultilevel"/>
    <w:tmpl w:val="2C6A343A"/>
    <w:lvl w:ilvl="0" w:tplc="AA3667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91B95"/>
    <w:multiLevelType w:val="hybridMultilevel"/>
    <w:tmpl w:val="0EB6CBBA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4E8155C"/>
    <w:multiLevelType w:val="hybridMultilevel"/>
    <w:tmpl w:val="9368A156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603F8"/>
    <w:multiLevelType w:val="hybridMultilevel"/>
    <w:tmpl w:val="D962FBE6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6223C"/>
    <w:multiLevelType w:val="hybridMultilevel"/>
    <w:tmpl w:val="FF4241F6"/>
    <w:lvl w:ilvl="0" w:tplc="8BC8DC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8F6132"/>
    <w:multiLevelType w:val="hybridMultilevel"/>
    <w:tmpl w:val="FC74835E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49F4CD8"/>
    <w:multiLevelType w:val="hybridMultilevel"/>
    <w:tmpl w:val="9990AF58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949389E"/>
    <w:multiLevelType w:val="hybridMultilevel"/>
    <w:tmpl w:val="98A6AD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F3315"/>
    <w:multiLevelType w:val="hybridMultilevel"/>
    <w:tmpl w:val="B6F2CEE2"/>
    <w:lvl w:ilvl="0" w:tplc="52D88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B71BD"/>
    <w:multiLevelType w:val="hybridMultilevel"/>
    <w:tmpl w:val="594E99EA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33B44"/>
    <w:multiLevelType w:val="hybridMultilevel"/>
    <w:tmpl w:val="ADD07328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C4746"/>
    <w:multiLevelType w:val="hybridMultilevel"/>
    <w:tmpl w:val="3BA6AF64"/>
    <w:lvl w:ilvl="0" w:tplc="040C0005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8" w15:restartNumberingAfterBreak="0">
    <w:nsid w:val="62604215"/>
    <w:multiLevelType w:val="hybridMultilevel"/>
    <w:tmpl w:val="DD2A141A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C1C53"/>
    <w:multiLevelType w:val="hybridMultilevel"/>
    <w:tmpl w:val="81AC3D4C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B30AF"/>
    <w:multiLevelType w:val="hybridMultilevel"/>
    <w:tmpl w:val="D63ECADE"/>
    <w:lvl w:ilvl="0" w:tplc="52D88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56DB2"/>
    <w:multiLevelType w:val="hybridMultilevel"/>
    <w:tmpl w:val="3C7CB624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34B2D"/>
    <w:multiLevelType w:val="hybridMultilevel"/>
    <w:tmpl w:val="02E68608"/>
    <w:lvl w:ilvl="0" w:tplc="A66629F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EE7750"/>
    <w:multiLevelType w:val="hybridMultilevel"/>
    <w:tmpl w:val="32125E02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35596"/>
    <w:multiLevelType w:val="hybridMultilevel"/>
    <w:tmpl w:val="41C6D7E2"/>
    <w:lvl w:ilvl="0" w:tplc="8BC8DC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7F03E1"/>
    <w:multiLevelType w:val="hybridMultilevel"/>
    <w:tmpl w:val="125A8E76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B2636"/>
    <w:multiLevelType w:val="hybridMultilevel"/>
    <w:tmpl w:val="326E0858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22"/>
  </w:num>
  <w:num w:numId="5">
    <w:abstractNumId w:val="6"/>
  </w:num>
  <w:num w:numId="6">
    <w:abstractNumId w:val="24"/>
  </w:num>
  <w:num w:numId="7">
    <w:abstractNumId w:val="0"/>
  </w:num>
  <w:num w:numId="8">
    <w:abstractNumId w:val="10"/>
  </w:num>
  <w:num w:numId="9">
    <w:abstractNumId w:val="3"/>
  </w:num>
  <w:num w:numId="10">
    <w:abstractNumId w:val="26"/>
  </w:num>
  <w:num w:numId="11">
    <w:abstractNumId w:val="15"/>
  </w:num>
  <w:num w:numId="12">
    <w:abstractNumId w:val="19"/>
  </w:num>
  <w:num w:numId="13">
    <w:abstractNumId w:val="18"/>
  </w:num>
  <w:num w:numId="14">
    <w:abstractNumId w:val="23"/>
  </w:num>
  <w:num w:numId="15">
    <w:abstractNumId w:val="1"/>
  </w:num>
  <w:num w:numId="16">
    <w:abstractNumId w:val="8"/>
  </w:num>
  <w:num w:numId="17">
    <w:abstractNumId w:val="13"/>
  </w:num>
  <w:num w:numId="18">
    <w:abstractNumId w:val="25"/>
  </w:num>
  <w:num w:numId="19">
    <w:abstractNumId w:val="21"/>
  </w:num>
  <w:num w:numId="20">
    <w:abstractNumId w:val="9"/>
  </w:num>
  <w:num w:numId="21">
    <w:abstractNumId w:val="16"/>
  </w:num>
  <w:num w:numId="22">
    <w:abstractNumId w:val="11"/>
  </w:num>
  <w:num w:numId="23">
    <w:abstractNumId w:val="7"/>
  </w:num>
  <w:num w:numId="24">
    <w:abstractNumId w:val="5"/>
  </w:num>
  <w:num w:numId="25">
    <w:abstractNumId w:val="17"/>
  </w:num>
  <w:num w:numId="26">
    <w:abstractNumId w:val="2"/>
  </w:num>
  <w:num w:numId="27">
    <w:abstractNumId w:val="12"/>
  </w:num>
  <w:num w:numId="28">
    <w:abstractNumId w:val="12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65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C4"/>
    <w:rsid w:val="000018C2"/>
    <w:rsid w:val="0000557C"/>
    <w:rsid w:val="000122A9"/>
    <w:rsid w:val="00013BD8"/>
    <w:rsid w:val="00017322"/>
    <w:rsid w:val="000318A4"/>
    <w:rsid w:val="00035F81"/>
    <w:rsid w:val="0004798E"/>
    <w:rsid w:val="000765B3"/>
    <w:rsid w:val="0008716D"/>
    <w:rsid w:val="00096378"/>
    <w:rsid w:val="000A39CB"/>
    <w:rsid w:val="000A5940"/>
    <w:rsid w:val="000B0340"/>
    <w:rsid w:val="000C783E"/>
    <w:rsid w:val="000E27EF"/>
    <w:rsid w:val="000E304C"/>
    <w:rsid w:val="000F2D5C"/>
    <w:rsid w:val="000F56E3"/>
    <w:rsid w:val="00106FC5"/>
    <w:rsid w:val="001378F9"/>
    <w:rsid w:val="001444E9"/>
    <w:rsid w:val="00150103"/>
    <w:rsid w:val="0015269C"/>
    <w:rsid w:val="00157FB2"/>
    <w:rsid w:val="001A506B"/>
    <w:rsid w:val="001A66A9"/>
    <w:rsid w:val="001C1CAD"/>
    <w:rsid w:val="001D6AAF"/>
    <w:rsid w:val="001E2826"/>
    <w:rsid w:val="001E7006"/>
    <w:rsid w:val="001F1A00"/>
    <w:rsid w:val="001F4185"/>
    <w:rsid w:val="001F4FA0"/>
    <w:rsid w:val="001F75F8"/>
    <w:rsid w:val="002051E3"/>
    <w:rsid w:val="00207034"/>
    <w:rsid w:val="002215FA"/>
    <w:rsid w:val="00222333"/>
    <w:rsid w:val="00222EC3"/>
    <w:rsid w:val="00235B45"/>
    <w:rsid w:val="002375E3"/>
    <w:rsid w:val="002449BF"/>
    <w:rsid w:val="00244D85"/>
    <w:rsid w:val="0024780E"/>
    <w:rsid w:val="00272D7D"/>
    <w:rsid w:val="00276FF1"/>
    <w:rsid w:val="00281AEF"/>
    <w:rsid w:val="002A5DD1"/>
    <w:rsid w:val="002B7727"/>
    <w:rsid w:val="002C047B"/>
    <w:rsid w:val="002C39E2"/>
    <w:rsid w:val="002D762A"/>
    <w:rsid w:val="002E41A3"/>
    <w:rsid w:val="002E5CE1"/>
    <w:rsid w:val="002F16F8"/>
    <w:rsid w:val="002F1EF4"/>
    <w:rsid w:val="002F576A"/>
    <w:rsid w:val="00304815"/>
    <w:rsid w:val="00310E50"/>
    <w:rsid w:val="0031177C"/>
    <w:rsid w:val="0031502F"/>
    <w:rsid w:val="00325A83"/>
    <w:rsid w:val="003323A0"/>
    <w:rsid w:val="003325B3"/>
    <w:rsid w:val="0033432B"/>
    <w:rsid w:val="0034359C"/>
    <w:rsid w:val="00347A20"/>
    <w:rsid w:val="0035527B"/>
    <w:rsid w:val="003656D1"/>
    <w:rsid w:val="00374370"/>
    <w:rsid w:val="0038490D"/>
    <w:rsid w:val="00391ECB"/>
    <w:rsid w:val="003952D1"/>
    <w:rsid w:val="003A1C1B"/>
    <w:rsid w:val="003B35DE"/>
    <w:rsid w:val="003B5771"/>
    <w:rsid w:val="003C49A6"/>
    <w:rsid w:val="003D1A01"/>
    <w:rsid w:val="003D203F"/>
    <w:rsid w:val="003D778D"/>
    <w:rsid w:val="003E0AC6"/>
    <w:rsid w:val="003E1730"/>
    <w:rsid w:val="003E50A3"/>
    <w:rsid w:val="003E527A"/>
    <w:rsid w:val="003E67B9"/>
    <w:rsid w:val="003F4BE0"/>
    <w:rsid w:val="004052FA"/>
    <w:rsid w:val="00411D9A"/>
    <w:rsid w:val="00420330"/>
    <w:rsid w:val="00420F96"/>
    <w:rsid w:val="00431D02"/>
    <w:rsid w:val="00432799"/>
    <w:rsid w:val="00435885"/>
    <w:rsid w:val="00436E09"/>
    <w:rsid w:val="00467584"/>
    <w:rsid w:val="00485D4D"/>
    <w:rsid w:val="004A2BD4"/>
    <w:rsid w:val="004A4752"/>
    <w:rsid w:val="004A5B85"/>
    <w:rsid w:val="004C29C9"/>
    <w:rsid w:val="004D1C78"/>
    <w:rsid w:val="004D3DFF"/>
    <w:rsid w:val="004D4672"/>
    <w:rsid w:val="004D4A56"/>
    <w:rsid w:val="004F049F"/>
    <w:rsid w:val="004F53A6"/>
    <w:rsid w:val="00500EC8"/>
    <w:rsid w:val="00510C97"/>
    <w:rsid w:val="00513557"/>
    <w:rsid w:val="005174C6"/>
    <w:rsid w:val="00527D0B"/>
    <w:rsid w:val="00535FBC"/>
    <w:rsid w:val="00537DDF"/>
    <w:rsid w:val="0054499D"/>
    <w:rsid w:val="00550772"/>
    <w:rsid w:val="00555D68"/>
    <w:rsid w:val="00566929"/>
    <w:rsid w:val="0056739B"/>
    <w:rsid w:val="00574C49"/>
    <w:rsid w:val="00575C8E"/>
    <w:rsid w:val="00582707"/>
    <w:rsid w:val="00584562"/>
    <w:rsid w:val="005856C2"/>
    <w:rsid w:val="00585725"/>
    <w:rsid w:val="005918CE"/>
    <w:rsid w:val="005B47E6"/>
    <w:rsid w:val="005B5ED8"/>
    <w:rsid w:val="005C79F0"/>
    <w:rsid w:val="005D092B"/>
    <w:rsid w:val="005E12C2"/>
    <w:rsid w:val="005E3AF5"/>
    <w:rsid w:val="005F4295"/>
    <w:rsid w:val="005F70B0"/>
    <w:rsid w:val="00601A15"/>
    <w:rsid w:val="00611714"/>
    <w:rsid w:val="0061402A"/>
    <w:rsid w:val="00636B78"/>
    <w:rsid w:val="0064093C"/>
    <w:rsid w:val="00643D1D"/>
    <w:rsid w:val="00645B89"/>
    <w:rsid w:val="006558B7"/>
    <w:rsid w:val="006804A3"/>
    <w:rsid w:val="006906CB"/>
    <w:rsid w:val="006911C0"/>
    <w:rsid w:val="00697E41"/>
    <w:rsid w:val="006A1B2C"/>
    <w:rsid w:val="006A3986"/>
    <w:rsid w:val="006A502E"/>
    <w:rsid w:val="006B02D1"/>
    <w:rsid w:val="006B40BE"/>
    <w:rsid w:val="006C2199"/>
    <w:rsid w:val="006C7AC4"/>
    <w:rsid w:val="006D6030"/>
    <w:rsid w:val="006E5267"/>
    <w:rsid w:val="006E6DC3"/>
    <w:rsid w:val="006F0AA0"/>
    <w:rsid w:val="006F2586"/>
    <w:rsid w:val="006F392E"/>
    <w:rsid w:val="0070434D"/>
    <w:rsid w:val="007222EF"/>
    <w:rsid w:val="00732B5C"/>
    <w:rsid w:val="00733260"/>
    <w:rsid w:val="00736E80"/>
    <w:rsid w:val="00740640"/>
    <w:rsid w:val="00740914"/>
    <w:rsid w:val="00752360"/>
    <w:rsid w:val="00766225"/>
    <w:rsid w:val="0077386C"/>
    <w:rsid w:val="00780A11"/>
    <w:rsid w:val="00781FBC"/>
    <w:rsid w:val="00792D31"/>
    <w:rsid w:val="00794D84"/>
    <w:rsid w:val="00796541"/>
    <w:rsid w:val="007B3290"/>
    <w:rsid w:val="007C48E6"/>
    <w:rsid w:val="007C4CD5"/>
    <w:rsid w:val="007C7919"/>
    <w:rsid w:val="007D1CFD"/>
    <w:rsid w:val="007D4AEB"/>
    <w:rsid w:val="007D6A3A"/>
    <w:rsid w:val="007D76DE"/>
    <w:rsid w:val="007E05AC"/>
    <w:rsid w:val="00801400"/>
    <w:rsid w:val="00803301"/>
    <w:rsid w:val="00803AD8"/>
    <w:rsid w:val="00815E4D"/>
    <w:rsid w:val="00822D24"/>
    <w:rsid w:val="008278EE"/>
    <w:rsid w:val="00831BCF"/>
    <w:rsid w:val="0083611E"/>
    <w:rsid w:val="00840C60"/>
    <w:rsid w:val="008522F4"/>
    <w:rsid w:val="0087571E"/>
    <w:rsid w:val="00884A66"/>
    <w:rsid w:val="0089106B"/>
    <w:rsid w:val="00893C8A"/>
    <w:rsid w:val="00897AA7"/>
    <w:rsid w:val="008B3EE7"/>
    <w:rsid w:val="008C049F"/>
    <w:rsid w:val="008D141F"/>
    <w:rsid w:val="008E21B7"/>
    <w:rsid w:val="008E517C"/>
    <w:rsid w:val="008E5192"/>
    <w:rsid w:val="008E5AA6"/>
    <w:rsid w:val="008F0832"/>
    <w:rsid w:val="008F1927"/>
    <w:rsid w:val="008F2EB1"/>
    <w:rsid w:val="008F4121"/>
    <w:rsid w:val="009062A0"/>
    <w:rsid w:val="00916FA0"/>
    <w:rsid w:val="00917FD2"/>
    <w:rsid w:val="00930A54"/>
    <w:rsid w:val="0093101F"/>
    <w:rsid w:val="0093121D"/>
    <w:rsid w:val="0093164D"/>
    <w:rsid w:val="009332C1"/>
    <w:rsid w:val="00934234"/>
    <w:rsid w:val="00947990"/>
    <w:rsid w:val="00950AA0"/>
    <w:rsid w:val="00950CCF"/>
    <w:rsid w:val="0097394E"/>
    <w:rsid w:val="009755B4"/>
    <w:rsid w:val="009857CF"/>
    <w:rsid w:val="00992E50"/>
    <w:rsid w:val="00994A72"/>
    <w:rsid w:val="009967CF"/>
    <w:rsid w:val="009A6829"/>
    <w:rsid w:val="009B26C6"/>
    <w:rsid w:val="009C7CBC"/>
    <w:rsid w:val="009D01B9"/>
    <w:rsid w:val="009E4D89"/>
    <w:rsid w:val="009E60DB"/>
    <w:rsid w:val="009F4E62"/>
    <w:rsid w:val="009F75F4"/>
    <w:rsid w:val="00A10F95"/>
    <w:rsid w:val="00A12CAD"/>
    <w:rsid w:val="00A31651"/>
    <w:rsid w:val="00A352AE"/>
    <w:rsid w:val="00A379BD"/>
    <w:rsid w:val="00A41640"/>
    <w:rsid w:val="00A43F9D"/>
    <w:rsid w:val="00A5001D"/>
    <w:rsid w:val="00A62650"/>
    <w:rsid w:val="00A67714"/>
    <w:rsid w:val="00A70309"/>
    <w:rsid w:val="00A81558"/>
    <w:rsid w:val="00A84F83"/>
    <w:rsid w:val="00A86CCD"/>
    <w:rsid w:val="00A90CD8"/>
    <w:rsid w:val="00A94BF4"/>
    <w:rsid w:val="00A94ED5"/>
    <w:rsid w:val="00A97943"/>
    <w:rsid w:val="00AA46B5"/>
    <w:rsid w:val="00AA4DFD"/>
    <w:rsid w:val="00AA7B67"/>
    <w:rsid w:val="00AB4B88"/>
    <w:rsid w:val="00AC0AB9"/>
    <w:rsid w:val="00AC498E"/>
    <w:rsid w:val="00AD62CB"/>
    <w:rsid w:val="00AE0E69"/>
    <w:rsid w:val="00AF1392"/>
    <w:rsid w:val="00AF32B0"/>
    <w:rsid w:val="00AF4718"/>
    <w:rsid w:val="00AF637B"/>
    <w:rsid w:val="00B04F25"/>
    <w:rsid w:val="00B06612"/>
    <w:rsid w:val="00B0719F"/>
    <w:rsid w:val="00B15ACF"/>
    <w:rsid w:val="00B17363"/>
    <w:rsid w:val="00B2564B"/>
    <w:rsid w:val="00B330A5"/>
    <w:rsid w:val="00B36B40"/>
    <w:rsid w:val="00B40B52"/>
    <w:rsid w:val="00B44420"/>
    <w:rsid w:val="00B470B6"/>
    <w:rsid w:val="00B47C49"/>
    <w:rsid w:val="00B54105"/>
    <w:rsid w:val="00B57E6E"/>
    <w:rsid w:val="00B602CF"/>
    <w:rsid w:val="00B63028"/>
    <w:rsid w:val="00B8348B"/>
    <w:rsid w:val="00B857B5"/>
    <w:rsid w:val="00BA0F67"/>
    <w:rsid w:val="00BA6CB4"/>
    <w:rsid w:val="00BC7D5D"/>
    <w:rsid w:val="00BD2F40"/>
    <w:rsid w:val="00BD7F9D"/>
    <w:rsid w:val="00BE1939"/>
    <w:rsid w:val="00BE31B0"/>
    <w:rsid w:val="00C019B5"/>
    <w:rsid w:val="00C03146"/>
    <w:rsid w:val="00C0369C"/>
    <w:rsid w:val="00C15CA7"/>
    <w:rsid w:val="00C23A72"/>
    <w:rsid w:val="00C24A67"/>
    <w:rsid w:val="00C32644"/>
    <w:rsid w:val="00C41F1F"/>
    <w:rsid w:val="00C438B7"/>
    <w:rsid w:val="00C47318"/>
    <w:rsid w:val="00C57E00"/>
    <w:rsid w:val="00C6093C"/>
    <w:rsid w:val="00C6549C"/>
    <w:rsid w:val="00C67643"/>
    <w:rsid w:val="00C94BD8"/>
    <w:rsid w:val="00C96FAF"/>
    <w:rsid w:val="00CA1969"/>
    <w:rsid w:val="00CA58A6"/>
    <w:rsid w:val="00CB46E8"/>
    <w:rsid w:val="00CB5D96"/>
    <w:rsid w:val="00CC02DC"/>
    <w:rsid w:val="00CC7CCF"/>
    <w:rsid w:val="00CD608B"/>
    <w:rsid w:val="00CE2D39"/>
    <w:rsid w:val="00CF38C9"/>
    <w:rsid w:val="00CF4FC4"/>
    <w:rsid w:val="00D00CB0"/>
    <w:rsid w:val="00D0181B"/>
    <w:rsid w:val="00D04A9F"/>
    <w:rsid w:val="00D054A7"/>
    <w:rsid w:val="00D1202A"/>
    <w:rsid w:val="00D1382F"/>
    <w:rsid w:val="00D17384"/>
    <w:rsid w:val="00D17ECD"/>
    <w:rsid w:val="00D226B2"/>
    <w:rsid w:val="00D27093"/>
    <w:rsid w:val="00D277DD"/>
    <w:rsid w:val="00D300F5"/>
    <w:rsid w:val="00D43AC6"/>
    <w:rsid w:val="00D53005"/>
    <w:rsid w:val="00D64EF7"/>
    <w:rsid w:val="00D65AF2"/>
    <w:rsid w:val="00D72E7A"/>
    <w:rsid w:val="00D72F9C"/>
    <w:rsid w:val="00D7308F"/>
    <w:rsid w:val="00D75142"/>
    <w:rsid w:val="00D860AA"/>
    <w:rsid w:val="00D934BB"/>
    <w:rsid w:val="00D96C35"/>
    <w:rsid w:val="00DA4FA5"/>
    <w:rsid w:val="00DA58F7"/>
    <w:rsid w:val="00DB0AB8"/>
    <w:rsid w:val="00DB19B4"/>
    <w:rsid w:val="00DB3867"/>
    <w:rsid w:val="00DC1DFD"/>
    <w:rsid w:val="00DD2191"/>
    <w:rsid w:val="00DE62D0"/>
    <w:rsid w:val="00DF0456"/>
    <w:rsid w:val="00DF0D37"/>
    <w:rsid w:val="00DF3BC4"/>
    <w:rsid w:val="00DF75CA"/>
    <w:rsid w:val="00E02E80"/>
    <w:rsid w:val="00E02F75"/>
    <w:rsid w:val="00E12A5F"/>
    <w:rsid w:val="00E15288"/>
    <w:rsid w:val="00E317A0"/>
    <w:rsid w:val="00E31CA9"/>
    <w:rsid w:val="00E33A1F"/>
    <w:rsid w:val="00E40FAC"/>
    <w:rsid w:val="00E47E36"/>
    <w:rsid w:val="00E5574D"/>
    <w:rsid w:val="00E657C7"/>
    <w:rsid w:val="00E741FA"/>
    <w:rsid w:val="00E83FA6"/>
    <w:rsid w:val="00E85DEE"/>
    <w:rsid w:val="00E9130F"/>
    <w:rsid w:val="00EB435D"/>
    <w:rsid w:val="00EC1368"/>
    <w:rsid w:val="00EC4E1D"/>
    <w:rsid w:val="00EC65A5"/>
    <w:rsid w:val="00ED333B"/>
    <w:rsid w:val="00EE1516"/>
    <w:rsid w:val="00EF345D"/>
    <w:rsid w:val="00F02EE8"/>
    <w:rsid w:val="00F030F6"/>
    <w:rsid w:val="00F040FA"/>
    <w:rsid w:val="00F10062"/>
    <w:rsid w:val="00F20314"/>
    <w:rsid w:val="00F2432D"/>
    <w:rsid w:val="00F261D0"/>
    <w:rsid w:val="00F40F23"/>
    <w:rsid w:val="00F526C8"/>
    <w:rsid w:val="00F6023E"/>
    <w:rsid w:val="00F62A87"/>
    <w:rsid w:val="00F65FE3"/>
    <w:rsid w:val="00F71D1B"/>
    <w:rsid w:val="00F72F02"/>
    <w:rsid w:val="00F77A1D"/>
    <w:rsid w:val="00F83356"/>
    <w:rsid w:val="00F96E98"/>
    <w:rsid w:val="00FA20CF"/>
    <w:rsid w:val="00FA3232"/>
    <w:rsid w:val="00FA74E0"/>
    <w:rsid w:val="00FB1867"/>
    <w:rsid w:val="00FC6044"/>
    <w:rsid w:val="00FC7E53"/>
    <w:rsid w:val="00FD19BF"/>
    <w:rsid w:val="00FE1B60"/>
    <w:rsid w:val="00FE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1AFE8"/>
  <w15:chartTrackingRefBased/>
  <w15:docId w15:val="{BFD9BF0D-41AA-4F6E-9260-07AB3BFB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  <w:qFormat/>
    <w:rsid w:val="00B04F25"/>
    <w:pPr>
      <w:spacing w:after="200" w:line="240" w:lineRule="auto"/>
    </w:pPr>
    <w:rPr>
      <w:rFonts w:ascii="Cambria" w:eastAsia="Times New Roman" w:hAnsi="Cambria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4359C"/>
    <w:pPr>
      <w:keepNext/>
      <w:keepLines/>
      <w:outlineLvl w:val="0"/>
    </w:pPr>
    <w:rPr>
      <w:rFonts w:eastAsiaTheme="majorEastAsia" w:cstheme="majorBidi"/>
      <w:b/>
      <w:color w:val="008AC9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4359C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4359C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526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E5267"/>
  </w:style>
  <w:style w:type="paragraph" w:styleId="Footer">
    <w:name w:val="footer"/>
    <w:basedOn w:val="Normal"/>
    <w:link w:val="FooterChar"/>
    <w:uiPriority w:val="99"/>
    <w:unhideWhenUsed/>
    <w:rsid w:val="006E526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E5267"/>
  </w:style>
  <w:style w:type="character" w:styleId="Hyperlink">
    <w:name w:val="Hyperlink"/>
    <w:rsid w:val="006E5267"/>
    <w:rPr>
      <w:color w:val="008AC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25B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4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27EF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autoRedefine/>
    <w:uiPriority w:val="1"/>
    <w:qFormat/>
    <w:rsid w:val="0000557C"/>
    <w:pPr>
      <w:spacing w:after="200" w:line="240" w:lineRule="auto"/>
      <w:ind w:left="360"/>
      <w:jc w:val="both"/>
    </w:pPr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359C"/>
    <w:rPr>
      <w:rFonts w:ascii="Arial" w:eastAsiaTheme="majorEastAsia" w:hAnsi="Arial" w:cstheme="majorBidi"/>
      <w:b/>
      <w:color w:val="008AC9"/>
      <w:sz w:val="32"/>
      <w:szCs w:val="32"/>
    </w:rPr>
  </w:style>
  <w:style w:type="paragraph" w:styleId="ListParagraph">
    <w:name w:val="List Paragraph"/>
    <w:basedOn w:val="Normal"/>
    <w:uiPriority w:val="34"/>
    <w:qFormat/>
    <w:rsid w:val="00A81558"/>
    <w:pPr>
      <w:ind w:left="720"/>
      <w:contextualSpacing/>
    </w:pPr>
  </w:style>
  <w:style w:type="paragraph" w:customStyle="1" w:styleId="Puces">
    <w:name w:val="Puces"/>
    <w:basedOn w:val="Normal"/>
    <w:next w:val="NoSpacing"/>
    <w:link w:val="PucesCar"/>
    <w:autoRedefine/>
    <w:qFormat/>
    <w:rsid w:val="00D04A9F"/>
    <w:pPr>
      <w:numPr>
        <w:numId w:val="3"/>
      </w:numPr>
      <w:spacing w:before="120" w:after="120"/>
      <w:ind w:left="714" w:hanging="357"/>
    </w:pPr>
  </w:style>
  <w:style w:type="paragraph" w:customStyle="1" w:styleId="Pieddepage1">
    <w:name w:val="Pied de page1"/>
    <w:basedOn w:val="Normal"/>
    <w:link w:val="FooterCar"/>
    <w:autoRedefine/>
    <w:qFormat/>
    <w:rsid w:val="00D04A9F"/>
    <w:pPr>
      <w:spacing w:after="0"/>
      <w:ind w:left="198"/>
    </w:pPr>
    <w:rPr>
      <w:color w:val="008AC9"/>
      <w:sz w:val="14"/>
    </w:rPr>
  </w:style>
  <w:style w:type="character" w:customStyle="1" w:styleId="PucesCar">
    <w:name w:val="Puces Car"/>
    <w:basedOn w:val="DefaultParagraphFont"/>
    <w:link w:val="Puces"/>
    <w:rsid w:val="00D04A9F"/>
    <w:rPr>
      <w:rFonts w:ascii="Arial" w:hAnsi="Arial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4359C"/>
    <w:pPr>
      <w:spacing w:after="0"/>
      <w:contextualSpacing/>
    </w:pPr>
    <w:rPr>
      <w:rFonts w:eastAsiaTheme="majorEastAsia" w:cstheme="majorBidi"/>
      <w:color w:val="595959" w:themeColor="text1" w:themeTint="A6"/>
      <w:spacing w:val="-10"/>
      <w:kern w:val="28"/>
      <w:sz w:val="56"/>
      <w:szCs w:val="56"/>
    </w:rPr>
  </w:style>
  <w:style w:type="character" w:customStyle="1" w:styleId="FooterCar">
    <w:name w:val="Footer Car"/>
    <w:basedOn w:val="DefaultParagraphFont"/>
    <w:link w:val="Pieddepage1"/>
    <w:rsid w:val="00D04A9F"/>
    <w:rPr>
      <w:rFonts w:ascii="Arial" w:hAnsi="Arial"/>
      <w:color w:val="008AC9"/>
      <w:sz w:val="14"/>
    </w:rPr>
  </w:style>
  <w:style w:type="character" w:customStyle="1" w:styleId="TitleChar">
    <w:name w:val="Title Char"/>
    <w:basedOn w:val="DefaultParagraphFont"/>
    <w:link w:val="Title"/>
    <w:uiPriority w:val="10"/>
    <w:rsid w:val="0034359C"/>
    <w:rPr>
      <w:rFonts w:ascii="Arial" w:eastAsiaTheme="majorEastAsia" w:hAnsi="Arial" w:cstheme="majorBidi"/>
      <w:color w:val="595959" w:themeColor="text1" w:themeTint="A6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4359C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59C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paragraph" w:customStyle="1" w:styleId="Textelettre">
    <w:name w:val="Texte lettre"/>
    <w:basedOn w:val="Normal"/>
    <w:rsid w:val="00B04F25"/>
    <w:pPr>
      <w:widowControl w:val="0"/>
      <w:autoSpaceDE w:val="0"/>
      <w:autoSpaceDN w:val="0"/>
      <w:adjustRightInd w:val="0"/>
      <w:spacing w:after="0" w:line="270" w:lineRule="atLeast"/>
      <w:ind w:firstLine="567"/>
      <w:jc w:val="both"/>
      <w:textAlignment w:val="center"/>
    </w:pPr>
    <w:rPr>
      <w:rFonts w:ascii="HelveticaNeueLTStd-Lt" w:hAnsi="HelveticaNeueLTStd-Lt" w:cs="HelveticaNeueLTStd-Lt"/>
      <w:color w:val="00000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093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character" w:customStyle="1" w:styleId="tekst">
    <w:name w:val="tekst"/>
    <w:uiPriority w:val="99"/>
    <w:rsid w:val="006911C0"/>
    <w:rPr>
      <w:rFonts w:ascii="Montserrat Light" w:hAnsi="Montserrat Light" w:cs="Montserrat Light"/>
      <w:color w:val="000000"/>
      <w:sz w:val="42"/>
      <w:szCs w:val="42"/>
    </w:rPr>
  </w:style>
  <w:style w:type="paragraph" w:customStyle="1" w:styleId="Default">
    <w:name w:val="Default"/>
    <w:rsid w:val="009D01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svg"/><Relationship Id="rId13" Type="http://schemas.openxmlformats.org/officeDocument/2006/relationships/image" Target="media/image16.jpg"/><Relationship Id="rId3" Type="http://schemas.openxmlformats.org/officeDocument/2006/relationships/image" Target="media/image11.png"/><Relationship Id="rId12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11" Type="http://schemas.openxmlformats.org/officeDocument/2006/relationships/image" Target="media/image14.png"/><Relationship Id="rId10" Type="http://schemas.openxmlformats.org/officeDocument/2006/relationships/image" Target="media/image13.png"/><Relationship Id="rId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8.png"/><Relationship Id="rId6" Type="http://schemas.openxmlformats.org/officeDocument/2006/relationships/image" Target="media/image16.jpg"/><Relationship Id="rId5" Type="http://schemas.openxmlformats.org/officeDocument/2006/relationships/image" Target="media/image15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Archive%20-%20Graphisme\Communication%20maison\_Papeterie%20IFS\T&#234;te%20de%20lettre\2018\Ent&#234;teIFS-2018(Modele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326BA-D505-48CD-99A8-97E8827A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EntêteIFS-2018(Modele)</Template>
  <TotalTime>1</TotalTime>
  <Pages>2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NITRA</cp:lastModifiedBy>
  <cp:revision>3</cp:revision>
  <cp:lastPrinted>2024-03-29T09:20:00Z</cp:lastPrinted>
  <dcterms:created xsi:type="dcterms:W3CDTF">2025-03-25T09:03:00Z</dcterms:created>
  <dcterms:modified xsi:type="dcterms:W3CDTF">2025-03-25T09:03:00Z</dcterms:modified>
</cp:coreProperties>
</file>